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A2B779" w14:textId="77777777" w:rsidR="00A668D6" w:rsidRPr="00964A93" w:rsidRDefault="00A1485A" w:rsidP="00E22A1F">
      <w:pPr>
        <w:pStyle w:val="ListParagraph"/>
        <w:numPr>
          <w:ilvl w:val="0"/>
          <w:numId w:val="2"/>
        </w:numPr>
        <w:shd w:val="clear" w:color="auto" w:fill="DBE5F1" w:themeFill="accent1" w:themeFillTint="33"/>
        <w:rPr>
          <w:rFonts w:ascii="Trebuchet MS" w:hAnsi="Trebuchet MS"/>
          <w:b/>
          <w:sz w:val="22"/>
          <w:szCs w:val="22"/>
          <w:lang w:val="fr-FR"/>
        </w:rPr>
      </w:pPr>
      <w:r w:rsidRPr="00964A93">
        <w:rPr>
          <w:rFonts w:ascii="Trebuchet MS" w:hAnsi="Trebuchet MS"/>
          <w:b/>
          <w:sz w:val="22"/>
          <w:szCs w:val="22"/>
          <w:lang w:val="fr-FR"/>
        </w:rPr>
        <w:t xml:space="preserve">Écris </w:t>
      </w:r>
      <w:r w:rsidR="00A668D6" w:rsidRPr="00964A93">
        <w:rPr>
          <w:rFonts w:ascii="Trebuchet MS" w:hAnsi="Trebuchet MS"/>
          <w:b/>
          <w:sz w:val="22"/>
          <w:szCs w:val="22"/>
          <w:lang w:val="fr-FR"/>
        </w:rPr>
        <w:t xml:space="preserve">des </w:t>
      </w:r>
      <w:r w:rsidRPr="00964A93">
        <w:rPr>
          <w:rFonts w:ascii="Trebuchet MS" w:hAnsi="Trebuchet MS"/>
          <w:b/>
          <w:sz w:val="22"/>
          <w:szCs w:val="22"/>
          <w:lang w:val="fr-FR"/>
        </w:rPr>
        <w:t>phrases</w:t>
      </w:r>
      <w:r w:rsidR="00A668D6" w:rsidRPr="00964A93">
        <w:rPr>
          <w:rFonts w:ascii="Trebuchet MS" w:hAnsi="Trebuchet MS"/>
          <w:b/>
          <w:sz w:val="22"/>
          <w:szCs w:val="22"/>
          <w:lang w:val="fr-FR"/>
        </w:rPr>
        <w:t xml:space="preserve"> sur tes loisirs en utilisant les tableaux ci-dessous.</w:t>
      </w:r>
    </w:p>
    <w:p w14:paraId="1D6F059B" w14:textId="77777777" w:rsidR="00A668D6" w:rsidRPr="00964A93" w:rsidRDefault="00A668D6" w:rsidP="001C14A5">
      <w:pPr>
        <w:spacing w:before="120"/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>Que fais-tu et quand? Avec qui?</w:t>
      </w:r>
    </w:p>
    <w:p w14:paraId="4736DB55" w14:textId="77777777" w:rsidR="00A668D6" w:rsidRPr="00964A93" w:rsidRDefault="00A668D6" w:rsidP="00E22A1F">
      <w:pPr>
        <w:jc w:val="center"/>
        <w:rPr>
          <w:rFonts w:ascii="Trebuchet MS" w:hAnsi="Trebuchet MS"/>
          <w:sz w:val="22"/>
          <w:szCs w:val="22"/>
          <w:u w:val="single"/>
          <w:lang w:val="fr-FR"/>
        </w:rPr>
      </w:pPr>
    </w:p>
    <w:tbl>
      <w:tblPr>
        <w:tblW w:w="4939" w:type="pct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000" w:firstRow="0" w:lastRow="0" w:firstColumn="0" w:lastColumn="0" w:noHBand="0" w:noVBand="0"/>
      </w:tblPr>
      <w:tblGrid>
        <w:gridCol w:w="1527"/>
        <w:gridCol w:w="1572"/>
        <w:gridCol w:w="450"/>
        <w:gridCol w:w="1554"/>
        <w:gridCol w:w="567"/>
        <w:gridCol w:w="1560"/>
        <w:gridCol w:w="567"/>
        <w:gridCol w:w="1843"/>
        <w:gridCol w:w="567"/>
        <w:gridCol w:w="1034"/>
        <w:gridCol w:w="970"/>
        <w:gridCol w:w="2395"/>
      </w:tblGrid>
      <w:tr w:rsidR="00AA1C40" w:rsidRPr="00964A93" w14:paraId="55866654" w14:textId="77777777" w:rsidTr="00AA1C40">
        <w:trPr>
          <w:cantSplit/>
          <w:trHeight w:val="1450"/>
        </w:trPr>
        <w:tc>
          <w:tcPr>
            <w:tcW w:w="5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nil"/>
            </w:tcBorders>
            <w:shd w:val="clear" w:color="auto" w:fill="auto"/>
            <w:vAlign w:val="center"/>
          </w:tcPr>
          <w:p w14:paraId="1E89256C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Le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samedi</w:t>
            </w:r>
            <w:proofErr w:type="spellEnd"/>
          </w:p>
          <w:p w14:paraId="0E6D5609" w14:textId="77777777" w:rsidR="00E22A1F" w:rsidRPr="00964A93" w:rsidRDefault="00E22A1F" w:rsidP="00E22A1F">
            <w:pPr>
              <w:rPr>
                <w:rFonts w:ascii="Trebuchet MS" w:hAnsi="Trebuchet MS"/>
                <w:i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Le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dimanche</w:t>
            </w:r>
            <w:proofErr w:type="spellEnd"/>
          </w:p>
        </w:tc>
        <w:tc>
          <w:tcPr>
            <w:tcW w:w="538" w:type="pct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138A5AC8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matin</w:t>
            </w:r>
            <w:proofErr w:type="spellEnd"/>
          </w:p>
          <w:p w14:paraId="3DC97762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après-midi</w:t>
            </w:r>
          </w:p>
          <w:p w14:paraId="74F5C470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soir</w:t>
            </w:r>
            <w:proofErr w:type="spellEnd"/>
          </w:p>
        </w:tc>
        <w:tc>
          <w:tcPr>
            <w:tcW w:w="154" w:type="pct"/>
            <w:vMerge w:val="restart"/>
            <w:tcBorders>
              <w:top w:val="nil"/>
              <w:left w:val="single" w:sz="4" w:space="0" w:color="4F81BD" w:themeColor="accent1"/>
              <w:bottom w:val="nil"/>
            </w:tcBorders>
            <w:vAlign w:val="center"/>
          </w:tcPr>
          <w:p w14:paraId="137DF4BA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32" w:type="pct"/>
            <w:vMerge w:val="restart"/>
            <w:vAlign w:val="center"/>
          </w:tcPr>
          <w:p w14:paraId="622236BF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joue</w:t>
            </w:r>
          </w:p>
          <w:p w14:paraId="559B198C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fais</w:t>
            </w:r>
          </w:p>
          <w:p w14:paraId="3A2FF9BC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</w:t>
            </w:r>
          </w:p>
          <w:p w14:paraId="5D8C6E06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regarde</w:t>
            </w:r>
          </w:p>
          <w:p w14:paraId="6F65B604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j’écoute</w:t>
            </w:r>
          </w:p>
          <w:p w14:paraId="2C04AF7D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sors</w:t>
            </w:r>
          </w:p>
          <w:p w14:paraId="4ACD27F3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lis</w:t>
            </w:r>
          </w:p>
        </w:tc>
        <w:tc>
          <w:tcPr>
            <w:tcW w:w="194" w:type="pct"/>
            <w:vMerge w:val="restart"/>
            <w:tcBorders>
              <w:top w:val="nil"/>
              <w:bottom w:val="nil"/>
            </w:tcBorders>
            <w:vAlign w:val="center"/>
          </w:tcPr>
          <w:p w14:paraId="3B827171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34" w:type="pct"/>
            <w:vMerge w:val="restart"/>
            <w:vAlign w:val="center"/>
          </w:tcPr>
          <w:p w14:paraId="1646BF90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toujours</w:t>
            </w:r>
            <w:proofErr w:type="spellEnd"/>
          </w:p>
          <w:p w14:paraId="332FC40A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souvent</w:t>
            </w:r>
            <w:proofErr w:type="spellEnd"/>
          </w:p>
          <w:p w14:paraId="4A808D79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d’habitude</w:t>
            </w:r>
            <w:proofErr w:type="spellEnd"/>
          </w:p>
          <w:p w14:paraId="40C02CA1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quelquefois</w:t>
            </w:r>
            <w:proofErr w:type="spellEnd"/>
          </w:p>
        </w:tc>
        <w:tc>
          <w:tcPr>
            <w:tcW w:w="194" w:type="pct"/>
            <w:vMerge w:val="restart"/>
            <w:tcBorders>
              <w:top w:val="nil"/>
              <w:bottom w:val="nil"/>
            </w:tcBorders>
            <w:vAlign w:val="center"/>
          </w:tcPr>
          <w:p w14:paraId="277CF5E1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31" w:type="pct"/>
            <w:vMerge w:val="restart"/>
            <w:vAlign w:val="center"/>
          </w:tcPr>
          <w:p w14:paraId="7FF186F6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(+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activités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>)</w:t>
            </w:r>
          </w:p>
        </w:tc>
        <w:tc>
          <w:tcPr>
            <w:tcW w:w="194" w:type="pct"/>
            <w:vMerge w:val="restart"/>
            <w:tcBorders>
              <w:top w:val="nil"/>
              <w:right w:val="single" w:sz="4" w:space="0" w:color="4F81BD" w:themeColor="accent1"/>
            </w:tcBorders>
            <w:vAlign w:val="center"/>
          </w:tcPr>
          <w:p w14:paraId="6FD37D7B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54" w:type="pct"/>
            <w:tcBorders>
              <w:top w:val="single" w:sz="4" w:space="0" w:color="4F81BD" w:themeColor="accent1"/>
              <w:left w:val="single" w:sz="4" w:space="0" w:color="4F81BD" w:themeColor="accent1"/>
              <w:bottom w:val="nil"/>
              <w:right w:val="nil"/>
            </w:tcBorders>
            <w:vAlign w:val="center"/>
          </w:tcPr>
          <w:p w14:paraId="1F81CA1A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4F81BD" w:themeColor="accent1"/>
              <w:left w:val="nil"/>
              <w:bottom w:val="nil"/>
              <w:right w:val="nil"/>
            </w:tcBorders>
            <w:vAlign w:val="center"/>
          </w:tcPr>
          <w:p w14:paraId="51330902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mon</w:t>
            </w:r>
          </w:p>
        </w:tc>
        <w:tc>
          <w:tcPr>
            <w:tcW w:w="820" w:type="pct"/>
            <w:tcBorders>
              <w:top w:val="single" w:sz="4" w:space="0" w:color="4F81BD" w:themeColor="accent1"/>
              <w:left w:val="nil"/>
              <w:bottom w:val="nil"/>
              <w:right w:val="single" w:sz="4" w:space="0" w:color="4F81BD" w:themeColor="accent1"/>
            </w:tcBorders>
            <w:vAlign w:val="center"/>
          </w:tcPr>
          <w:p w14:paraId="2DED6918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père</w:t>
            </w:r>
          </w:p>
          <w:p w14:paraId="07E58F9E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frère</w:t>
            </w:r>
          </w:p>
          <w:p w14:paraId="0CC36855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ami </w:t>
            </w:r>
          </w:p>
          <w:p w14:paraId="3F8646BE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amie</w:t>
            </w:r>
          </w:p>
          <w:p w14:paraId="1D54B3E7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petit ami</w:t>
            </w:r>
          </w:p>
        </w:tc>
      </w:tr>
      <w:tr w:rsidR="00AA1C40" w:rsidRPr="00964A93" w14:paraId="7DDAA54C" w14:textId="77777777" w:rsidTr="00AA1C40">
        <w:trPr>
          <w:cantSplit/>
          <w:trHeight w:val="1456"/>
        </w:trPr>
        <w:tc>
          <w:tcPr>
            <w:tcW w:w="1061" w:type="pct"/>
            <w:gridSpan w:val="2"/>
            <w:vMerge w:val="restart"/>
            <w:tcBorders>
              <w:top w:val="nil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20109450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Le week-end</w:t>
            </w:r>
          </w:p>
          <w:p w14:paraId="371674D7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Le soir</w:t>
            </w:r>
          </w:p>
          <w:p w14:paraId="738D2349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En été</w:t>
            </w:r>
          </w:p>
          <w:p w14:paraId="088F96CB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En hiver</w:t>
            </w:r>
          </w:p>
          <w:p w14:paraId="0798932F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Quand il fait beau</w:t>
            </w:r>
          </w:p>
          <w:p w14:paraId="035336B6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Quand il fait mauvais</w:t>
            </w:r>
          </w:p>
          <w:p w14:paraId="2A66A648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Pendant les vacances</w:t>
            </w:r>
          </w:p>
        </w:tc>
        <w:tc>
          <w:tcPr>
            <w:tcW w:w="154" w:type="pct"/>
            <w:vMerge/>
            <w:tcBorders>
              <w:left w:val="single" w:sz="4" w:space="0" w:color="4F81BD" w:themeColor="accent1"/>
              <w:bottom w:val="nil"/>
            </w:tcBorders>
            <w:vAlign w:val="center"/>
          </w:tcPr>
          <w:p w14:paraId="3F05DA8C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32" w:type="pct"/>
            <w:vMerge/>
            <w:vAlign w:val="center"/>
          </w:tcPr>
          <w:p w14:paraId="5E9DF4CA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94" w:type="pct"/>
            <w:vMerge/>
            <w:tcBorders>
              <w:bottom w:val="nil"/>
            </w:tcBorders>
            <w:vAlign w:val="center"/>
          </w:tcPr>
          <w:p w14:paraId="6CC4D19B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34" w:type="pct"/>
            <w:vMerge/>
            <w:vAlign w:val="center"/>
          </w:tcPr>
          <w:p w14:paraId="55AA1A8C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94" w:type="pct"/>
            <w:vMerge/>
            <w:tcBorders>
              <w:bottom w:val="nil"/>
            </w:tcBorders>
            <w:vAlign w:val="center"/>
          </w:tcPr>
          <w:p w14:paraId="79C954C8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631" w:type="pct"/>
            <w:vMerge/>
            <w:vAlign w:val="center"/>
          </w:tcPr>
          <w:p w14:paraId="3BC67A63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94" w:type="pct"/>
            <w:vMerge/>
            <w:tcBorders>
              <w:right w:val="single" w:sz="4" w:space="0" w:color="4F81BD" w:themeColor="accent1"/>
            </w:tcBorders>
            <w:vAlign w:val="center"/>
          </w:tcPr>
          <w:p w14:paraId="4851FA03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4F81BD" w:themeColor="accent1"/>
              <w:bottom w:val="nil"/>
              <w:right w:val="nil"/>
            </w:tcBorders>
            <w:vAlign w:val="center"/>
          </w:tcPr>
          <w:p w14:paraId="0BF11AF6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avec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408FD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ma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sz="4" w:space="0" w:color="4F81BD" w:themeColor="accent1"/>
            </w:tcBorders>
            <w:vAlign w:val="center"/>
          </w:tcPr>
          <w:p w14:paraId="1EF99F8A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mère</w:t>
            </w:r>
          </w:p>
          <w:p w14:paraId="696A2B80" w14:textId="77423E62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s</w:t>
            </w:r>
            <w:r w:rsidR="003A7CEE" w:rsidRPr="00964A93">
              <w:rPr>
                <w:rFonts w:ascii="Trebuchet MS" w:hAnsi="Trebuchet MS"/>
                <w:sz w:val="22"/>
                <w:szCs w:val="22"/>
                <w:lang w:val="fr-FR"/>
              </w:rPr>
              <w:t>œ</w:t>
            </w: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ur</w:t>
            </w:r>
          </w:p>
          <w:p w14:paraId="2913BA73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petite amie</w:t>
            </w:r>
          </w:p>
          <w:p w14:paraId="74E4854C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famille</w:t>
            </w:r>
          </w:p>
        </w:tc>
      </w:tr>
      <w:tr w:rsidR="00AA1C40" w:rsidRPr="00964A93" w14:paraId="3C427D22" w14:textId="77777777" w:rsidTr="00AA1C40">
        <w:trPr>
          <w:cantSplit/>
          <w:trHeight w:val="992"/>
        </w:trPr>
        <w:tc>
          <w:tcPr>
            <w:tcW w:w="1061" w:type="pct"/>
            <w:gridSpan w:val="2"/>
            <w:vMerge/>
            <w:tcBorders>
              <w:top w:val="nil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8045C01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54" w:type="pct"/>
            <w:vMerge/>
            <w:tcBorders>
              <w:left w:val="single" w:sz="4" w:space="0" w:color="4F81BD" w:themeColor="accent1"/>
              <w:bottom w:val="nil"/>
            </w:tcBorders>
            <w:vAlign w:val="center"/>
          </w:tcPr>
          <w:p w14:paraId="6A4A74E4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32" w:type="pct"/>
            <w:vMerge/>
            <w:vAlign w:val="center"/>
          </w:tcPr>
          <w:p w14:paraId="45734990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94" w:type="pct"/>
            <w:vMerge/>
            <w:tcBorders>
              <w:bottom w:val="nil"/>
            </w:tcBorders>
            <w:vAlign w:val="center"/>
          </w:tcPr>
          <w:p w14:paraId="72D9E104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34" w:type="pct"/>
            <w:vMerge/>
            <w:vAlign w:val="center"/>
          </w:tcPr>
          <w:p w14:paraId="2B9A5023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94" w:type="pct"/>
            <w:vMerge/>
            <w:tcBorders>
              <w:bottom w:val="nil"/>
            </w:tcBorders>
            <w:vAlign w:val="center"/>
          </w:tcPr>
          <w:p w14:paraId="5A0127F4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631" w:type="pct"/>
            <w:vMerge/>
            <w:vAlign w:val="center"/>
          </w:tcPr>
          <w:p w14:paraId="7966A24A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94" w:type="pct"/>
            <w:vMerge/>
            <w:tcBorders>
              <w:bottom w:val="nil"/>
              <w:right w:val="single" w:sz="4" w:space="0" w:color="4F81BD" w:themeColor="accent1"/>
            </w:tcBorders>
            <w:vAlign w:val="center"/>
          </w:tcPr>
          <w:p w14:paraId="716CEB3D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4F81BD" w:themeColor="accent1"/>
              <w:bottom w:val="single" w:sz="4" w:space="0" w:color="4F81BD" w:themeColor="accent1"/>
              <w:right w:val="nil"/>
            </w:tcBorders>
            <w:vAlign w:val="center"/>
          </w:tcPr>
          <w:p w14:paraId="7A8974D3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0653B1A0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mes</w:t>
            </w:r>
            <w:proofErr w:type="spellEnd"/>
          </w:p>
        </w:tc>
        <w:tc>
          <w:tcPr>
            <w:tcW w:w="820" w:type="pct"/>
            <w:tcBorders>
              <w:top w:val="nil"/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53D1FB0D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parents</w:t>
            </w:r>
          </w:p>
          <w:p w14:paraId="3998F6D8" w14:textId="77777777" w:rsidR="00E22A1F" w:rsidRPr="00964A93" w:rsidRDefault="00E22A1F" w:rsidP="00E22A1F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copains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>/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copines</w:t>
            </w:r>
            <w:proofErr w:type="spellEnd"/>
          </w:p>
        </w:tc>
      </w:tr>
    </w:tbl>
    <w:p w14:paraId="5DC751D3" w14:textId="77777777" w:rsidR="00A668D6" w:rsidRPr="00964A93" w:rsidRDefault="00A668D6" w:rsidP="00E22A1F">
      <w:pPr>
        <w:rPr>
          <w:rFonts w:ascii="Trebuchet MS" w:hAnsi="Trebuchet MS"/>
          <w:sz w:val="22"/>
          <w:szCs w:val="22"/>
          <w:lang w:val="fr-FR"/>
        </w:rPr>
      </w:pPr>
    </w:p>
    <w:p w14:paraId="429AE8A3" w14:textId="77777777" w:rsidR="00A668D6" w:rsidRPr="00964A93" w:rsidRDefault="00A668D6" w:rsidP="00AA1C40">
      <w:pPr>
        <w:shd w:val="clear" w:color="auto" w:fill="DBE5F1" w:themeFill="accent1" w:themeFillTint="33"/>
        <w:spacing w:before="120" w:after="120"/>
        <w:rPr>
          <w:rFonts w:ascii="Trebuchet MS" w:hAnsi="Trebuchet MS"/>
          <w:i/>
          <w:sz w:val="22"/>
          <w:szCs w:val="22"/>
          <w:lang w:val="fr-FR"/>
        </w:rPr>
      </w:pPr>
      <w:r w:rsidRPr="00964A93">
        <w:rPr>
          <w:rFonts w:ascii="Trebuchet MS" w:hAnsi="Trebuchet MS"/>
          <w:i/>
          <w:sz w:val="22"/>
          <w:szCs w:val="22"/>
          <w:lang w:val="fr-FR"/>
        </w:rPr>
        <w:t>Exemple: En été je joue quelquefois au tennis avec mon ami.</w:t>
      </w:r>
    </w:p>
    <w:p w14:paraId="4BDB9F03" w14:textId="77777777" w:rsidR="00E22A1F" w:rsidRPr="00964A93" w:rsidRDefault="00E22A1F" w:rsidP="00E22A1F">
      <w:pPr>
        <w:rPr>
          <w:rFonts w:ascii="Trebuchet MS" w:hAnsi="Trebuchet MS"/>
          <w:sz w:val="22"/>
          <w:szCs w:val="22"/>
          <w:lang w:val="fr-FR"/>
        </w:rPr>
      </w:pPr>
    </w:p>
    <w:p w14:paraId="43702236" w14:textId="77777777" w:rsidR="00E22A1F" w:rsidRPr="00964A93" w:rsidRDefault="00E22A1F" w:rsidP="001C14A5">
      <w:pPr>
        <w:tabs>
          <w:tab w:val="left" w:leader="dot" w:pos="14884"/>
        </w:tabs>
        <w:spacing w:after="80" w:line="360" w:lineRule="auto"/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ab/>
      </w:r>
    </w:p>
    <w:p w14:paraId="3FDD4F94" w14:textId="77777777" w:rsidR="00E22A1F" w:rsidRPr="00964A93" w:rsidRDefault="00E22A1F" w:rsidP="001C14A5">
      <w:pPr>
        <w:tabs>
          <w:tab w:val="left" w:leader="dot" w:pos="14884"/>
        </w:tabs>
        <w:spacing w:after="80" w:line="360" w:lineRule="auto"/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ab/>
      </w:r>
    </w:p>
    <w:p w14:paraId="2842B211" w14:textId="77777777" w:rsidR="00E22A1F" w:rsidRPr="00964A93" w:rsidRDefault="00E22A1F" w:rsidP="001C14A5">
      <w:pPr>
        <w:tabs>
          <w:tab w:val="left" w:leader="dot" w:pos="14884"/>
        </w:tabs>
        <w:spacing w:after="80" w:line="360" w:lineRule="auto"/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ab/>
      </w:r>
    </w:p>
    <w:p w14:paraId="21B5ECBA" w14:textId="77777777" w:rsidR="00E22A1F" w:rsidRPr="00964A93" w:rsidRDefault="00E22A1F" w:rsidP="001C14A5">
      <w:pPr>
        <w:tabs>
          <w:tab w:val="left" w:leader="dot" w:pos="14884"/>
        </w:tabs>
        <w:spacing w:after="80" w:line="360" w:lineRule="auto"/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ab/>
      </w:r>
    </w:p>
    <w:p w14:paraId="5B475809" w14:textId="77777777" w:rsidR="00E22A1F" w:rsidRPr="00964A93" w:rsidRDefault="00E22A1F" w:rsidP="001C14A5">
      <w:pPr>
        <w:tabs>
          <w:tab w:val="left" w:leader="dot" w:pos="14884"/>
        </w:tabs>
        <w:spacing w:after="80" w:line="360" w:lineRule="auto"/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ab/>
      </w:r>
    </w:p>
    <w:p w14:paraId="5B094183" w14:textId="77777777" w:rsidR="00E22A1F" w:rsidRPr="00964A93" w:rsidRDefault="00E22A1F" w:rsidP="001C14A5">
      <w:pPr>
        <w:tabs>
          <w:tab w:val="left" w:leader="dot" w:pos="14884"/>
        </w:tabs>
        <w:spacing w:after="80" w:line="360" w:lineRule="auto"/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ab/>
      </w:r>
    </w:p>
    <w:p w14:paraId="0D231C2E" w14:textId="77777777" w:rsidR="00E22A1F" w:rsidRPr="00964A93" w:rsidRDefault="00E22A1F" w:rsidP="001C14A5">
      <w:pPr>
        <w:tabs>
          <w:tab w:val="left" w:leader="dot" w:pos="14884"/>
        </w:tabs>
        <w:spacing w:after="80" w:line="360" w:lineRule="auto"/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ab/>
      </w:r>
    </w:p>
    <w:p w14:paraId="16FCBF2B" w14:textId="77777777" w:rsidR="00A668D6" w:rsidRPr="00964A93" w:rsidRDefault="00E22A1F" w:rsidP="001C14A5">
      <w:pPr>
        <w:tabs>
          <w:tab w:val="left" w:leader="dot" w:pos="14884"/>
        </w:tabs>
        <w:spacing w:after="80" w:line="360" w:lineRule="auto"/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ab/>
      </w:r>
    </w:p>
    <w:p w14:paraId="793E9FC5" w14:textId="77777777" w:rsidR="00A668D6" w:rsidRPr="00964A93" w:rsidRDefault="00A668D6" w:rsidP="00E22A1F">
      <w:pPr>
        <w:jc w:val="center"/>
        <w:rPr>
          <w:rFonts w:ascii="Trebuchet MS" w:hAnsi="Trebuchet MS"/>
          <w:sz w:val="22"/>
          <w:szCs w:val="22"/>
          <w:lang w:val="fr-FR"/>
        </w:rPr>
        <w:sectPr w:rsidR="00A668D6" w:rsidRPr="00964A93" w:rsidSect="00352AB9">
          <w:headerReference w:type="default" r:id="rId8"/>
          <w:footerReference w:type="default" r:id="rId9"/>
          <w:pgSz w:w="16838" w:h="11906" w:orient="landscape"/>
          <w:pgMar w:top="1134" w:right="1134" w:bottom="851" w:left="1134" w:header="708" w:footer="708" w:gutter="0"/>
          <w:cols w:space="708"/>
          <w:docGrid w:linePitch="381"/>
        </w:sectPr>
      </w:pPr>
    </w:p>
    <w:p w14:paraId="58F9931A" w14:textId="59AB09DE" w:rsidR="00CD533C" w:rsidRPr="00964A93" w:rsidRDefault="006B30CD" w:rsidP="0008051E">
      <w:pPr>
        <w:pStyle w:val="ListParagraph"/>
        <w:numPr>
          <w:ilvl w:val="0"/>
          <w:numId w:val="2"/>
        </w:numPr>
        <w:shd w:val="clear" w:color="auto" w:fill="DBE5F1" w:themeFill="accent1" w:themeFillTint="33"/>
        <w:rPr>
          <w:rFonts w:ascii="Trebuchet MS" w:hAnsi="Trebuchet MS"/>
          <w:b/>
          <w:sz w:val="22"/>
          <w:szCs w:val="22"/>
          <w:lang w:val="fr-FR"/>
        </w:rPr>
      </w:pPr>
      <w:r w:rsidRPr="00964A93">
        <w:rPr>
          <w:rFonts w:ascii="Trebuchet MS" w:hAnsi="Trebuchet MS"/>
          <w:b/>
          <w:sz w:val="22"/>
          <w:szCs w:val="22"/>
          <w:lang w:val="fr-FR"/>
        </w:rPr>
        <w:lastRenderedPageBreak/>
        <w:t>À deux</w:t>
      </w:r>
      <w:r w:rsidR="00A668D6" w:rsidRPr="00964A93">
        <w:rPr>
          <w:rFonts w:ascii="Trebuchet MS" w:hAnsi="Trebuchet MS"/>
          <w:b/>
          <w:sz w:val="22"/>
          <w:szCs w:val="22"/>
          <w:lang w:val="fr-FR"/>
        </w:rPr>
        <w:t>: Qu’est-c</w:t>
      </w:r>
      <w:r w:rsidR="001C14A5" w:rsidRPr="00964A93">
        <w:rPr>
          <w:rFonts w:ascii="Trebuchet MS" w:hAnsi="Trebuchet MS"/>
          <w:b/>
          <w:sz w:val="22"/>
          <w:szCs w:val="22"/>
          <w:lang w:val="fr-FR"/>
        </w:rPr>
        <w:t>e que tu fais ce week-end?</w:t>
      </w:r>
    </w:p>
    <w:p w14:paraId="037CCA23" w14:textId="77777777" w:rsidR="001C14A5" w:rsidRPr="00964A93" w:rsidRDefault="001C14A5" w:rsidP="001C14A5">
      <w:pPr>
        <w:shd w:val="clear" w:color="auto" w:fill="FFFFFF" w:themeFill="background1"/>
        <w:rPr>
          <w:rFonts w:ascii="Trebuchet MS" w:hAnsi="Trebuchet MS"/>
          <w:b/>
          <w:sz w:val="22"/>
          <w:szCs w:val="22"/>
          <w:lang w:val="fr-FR"/>
        </w:rPr>
      </w:pPr>
    </w:p>
    <w:p w14:paraId="798D2BFA" w14:textId="5D9E3973" w:rsidR="00A668D6" w:rsidRPr="00964A93" w:rsidRDefault="00C641AA" w:rsidP="00CD533C">
      <w:pPr>
        <w:pStyle w:val="ListParagraph"/>
        <w:numPr>
          <w:ilvl w:val="0"/>
          <w:numId w:val="5"/>
        </w:numPr>
        <w:rPr>
          <w:rFonts w:ascii="Trebuchet MS" w:hAnsi="Trebuchet MS"/>
          <w:b/>
          <w:sz w:val="22"/>
          <w:szCs w:val="22"/>
          <w:u w:val="single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>Pose des questions à ton/ta</w:t>
      </w:r>
      <w:r w:rsidR="00A668D6" w:rsidRPr="00964A93">
        <w:rPr>
          <w:rFonts w:ascii="Trebuchet MS" w:hAnsi="Trebuchet MS"/>
          <w:sz w:val="22"/>
          <w:szCs w:val="22"/>
          <w:lang w:val="fr-FR"/>
        </w:rPr>
        <w:t xml:space="preserve"> partenaire en utilisant le</w:t>
      </w:r>
      <w:r w:rsidR="00A1485A" w:rsidRPr="00964A93">
        <w:rPr>
          <w:rFonts w:ascii="Trebuchet MS" w:hAnsi="Trebuchet MS"/>
          <w:sz w:val="22"/>
          <w:szCs w:val="22"/>
          <w:lang w:val="fr-FR"/>
        </w:rPr>
        <w:t xml:space="preserve"> </w:t>
      </w:r>
      <w:r w:rsidR="00A668D6" w:rsidRPr="00964A93">
        <w:rPr>
          <w:rFonts w:ascii="Trebuchet MS" w:hAnsi="Trebuchet MS"/>
          <w:sz w:val="22"/>
          <w:szCs w:val="22"/>
          <w:lang w:val="fr-FR"/>
        </w:rPr>
        <w:t>tableau ci-dessous pour te renseigner sur ses projets.</w:t>
      </w:r>
    </w:p>
    <w:p w14:paraId="37DD065D" w14:textId="77777777" w:rsidR="00A668D6" w:rsidRPr="00964A93" w:rsidRDefault="00A668D6" w:rsidP="00E22A1F">
      <w:pPr>
        <w:jc w:val="center"/>
        <w:rPr>
          <w:rFonts w:ascii="Trebuchet MS" w:hAnsi="Trebuchet MS"/>
          <w:sz w:val="22"/>
          <w:szCs w:val="22"/>
          <w:lang w:val="fr-FR"/>
        </w:rPr>
      </w:pPr>
    </w:p>
    <w:tbl>
      <w:tblPr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shd w:val="clear" w:color="auto" w:fill="DBE5F1" w:themeFill="accent1" w:themeFillTint="33"/>
        <w:tblLook w:val="01E0" w:firstRow="1" w:lastRow="1" w:firstColumn="1" w:lastColumn="1" w:noHBand="0" w:noVBand="0"/>
      </w:tblPr>
      <w:tblGrid>
        <w:gridCol w:w="2835"/>
        <w:gridCol w:w="3686"/>
        <w:gridCol w:w="3118"/>
      </w:tblGrid>
      <w:tr w:rsidR="00A668D6" w:rsidRPr="00964A93" w14:paraId="20B87FF5" w14:textId="77777777" w:rsidTr="00100C84">
        <w:trPr>
          <w:trHeight w:val="454"/>
        </w:trPr>
        <w:tc>
          <w:tcPr>
            <w:tcW w:w="2835" w:type="dxa"/>
            <w:shd w:val="clear" w:color="auto" w:fill="DBE5F1" w:themeFill="accent1" w:themeFillTint="33"/>
            <w:vAlign w:val="center"/>
          </w:tcPr>
          <w:p w14:paraId="3549F108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Qu’est-ce que tu fais</w:t>
            </w:r>
          </w:p>
        </w:tc>
        <w:tc>
          <w:tcPr>
            <w:tcW w:w="3686" w:type="dxa"/>
            <w:shd w:val="clear" w:color="auto" w:fill="DBE5F1" w:themeFill="accent1" w:themeFillTint="33"/>
            <w:vAlign w:val="center"/>
          </w:tcPr>
          <w:p w14:paraId="70B0922D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vendredi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samedi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dimanche</w:t>
            </w:r>
            <w:proofErr w:type="spellEnd"/>
          </w:p>
        </w:tc>
        <w:tc>
          <w:tcPr>
            <w:tcW w:w="3118" w:type="dxa"/>
            <w:shd w:val="clear" w:color="auto" w:fill="DBE5F1" w:themeFill="accent1" w:themeFillTint="33"/>
            <w:vAlign w:val="center"/>
          </w:tcPr>
          <w:p w14:paraId="40E4B31F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proofErr w:type="gramStart"/>
            <w:r w:rsidRPr="00964A93">
              <w:rPr>
                <w:rFonts w:ascii="Trebuchet MS" w:hAnsi="Trebuchet MS"/>
                <w:sz w:val="22"/>
                <w:szCs w:val="22"/>
              </w:rPr>
              <w:t>matin</w:t>
            </w:r>
            <w:proofErr w:type="spellEnd"/>
            <w:proofErr w:type="gram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après-midi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soir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>?</w:t>
            </w:r>
          </w:p>
        </w:tc>
      </w:tr>
    </w:tbl>
    <w:p w14:paraId="6111AFB8" w14:textId="77777777" w:rsidR="00A668D6" w:rsidRPr="00964A93" w:rsidRDefault="00A668D6" w:rsidP="00E22A1F">
      <w:pPr>
        <w:rPr>
          <w:rFonts w:ascii="Trebuchet MS" w:hAnsi="Trebuchet MS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1540"/>
        <w:gridCol w:w="1540"/>
        <w:gridCol w:w="1541"/>
        <w:gridCol w:w="1540"/>
        <w:gridCol w:w="1540"/>
        <w:gridCol w:w="1541"/>
      </w:tblGrid>
      <w:tr w:rsidR="00A668D6" w:rsidRPr="00964A93" w14:paraId="399B847D" w14:textId="77777777" w:rsidTr="00100C84">
        <w:trPr>
          <w:trHeight w:val="454"/>
        </w:trPr>
        <w:tc>
          <w:tcPr>
            <w:tcW w:w="397" w:type="dxa"/>
            <w:shd w:val="clear" w:color="auto" w:fill="auto"/>
            <w:vAlign w:val="center"/>
          </w:tcPr>
          <w:p w14:paraId="7E8F1E40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621" w:type="dxa"/>
            <w:gridSpan w:val="3"/>
            <w:shd w:val="clear" w:color="auto" w:fill="auto"/>
            <w:vAlign w:val="center"/>
          </w:tcPr>
          <w:p w14:paraId="5388797B" w14:textId="77777777" w:rsidR="00A668D6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Moi</w:t>
            </w:r>
            <w:proofErr w:type="spellEnd"/>
          </w:p>
        </w:tc>
        <w:tc>
          <w:tcPr>
            <w:tcW w:w="4621" w:type="dxa"/>
            <w:gridSpan w:val="3"/>
            <w:shd w:val="clear" w:color="auto" w:fill="auto"/>
            <w:vAlign w:val="center"/>
          </w:tcPr>
          <w:p w14:paraId="35A943D1" w14:textId="77777777" w:rsidR="00A668D6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Mon/ma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partenaire</w:t>
            </w:r>
            <w:proofErr w:type="spellEnd"/>
          </w:p>
        </w:tc>
      </w:tr>
      <w:tr w:rsidR="00A1485A" w:rsidRPr="00964A93" w14:paraId="2FF070EF" w14:textId="77777777" w:rsidTr="00100C84">
        <w:trPr>
          <w:trHeight w:val="454"/>
        </w:trPr>
        <w:tc>
          <w:tcPr>
            <w:tcW w:w="397" w:type="dxa"/>
            <w:shd w:val="clear" w:color="auto" w:fill="auto"/>
            <w:vAlign w:val="center"/>
          </w:tcPr>
          <w:p w14:paraId="1E3687E7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14:paraId="2D087040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matin</w:t>
            </w:r>
            <w:proofErr w:type="spellEnd"/>
          </w:p>
        </w:tc>
        <w:tc>
          <w:tcPr>
            <w:tcW w:w="1540" w:type="dxa"/>
            <w:shd w:val="clear" w:color="auto" w:fill="auto"/>
            <w:vAlign w:val="center"/>
          </w:tcPr>
          <w:p w14:paraId="37C71E18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après-midi</w:t>
            </w:r>
          </w:p>
        </w:tc>
        <w:tc>
          <w:tcPr>
            <w:tcW w:w="1541" w:type="dxa"/>
            <w:shd w:val="clear" w:color="auto" w:fill="auto"/>
            <w:vAlign w:val="center"/>
          </w:tcPr>
          <w:p w14:paraId="6CDA4633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soir</w:t>
            </w:r>
            <w:proofErr w:type="spellEnd"/>
          </w:p>
        </w:tc>
        <w:tc>
          <w:tcPr>
            <w:tcW w:w="1540" w:type="dxa"/>
            <w:shd w:val="clear" w:color="auto" w:fill="auto"/>
            <w:vAlign w:val="center"/>
          </w:tcPr>
          <w:p w14:paraId="0CC3F74F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matin</w:t>
            </w:r>
            <w:proofErr w:type="spellEnd"/>
          </w:p>
        </w:tc>
        <w:tc>
          <w:tcPr>
            <w:tcW w:w="1540" w:type="dxa"/>
            <w:shd w:val="clear" w:color="auto" w:fill="auto"/>
            <w:vAlign w:val="center"/>
          </w:tcPr>
          <w:p w14:paraId="54F35103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après-midi</w:t>
            </w:r>
          </w:p>
        </w:tc>
        <w:tc>
          <w:tcPr>
            <w:tcW w:w="1541" w:type="dxa"/>
            <w:shd w:val="clear" w:color="auto" w:fill="auto"/>
            <w:vAlign w:val="center"/>
          </w:tcPr>
          <w:p w14:paraId="1577CC97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soir</w:t>
            </w:r>
            <w:proofErr w:type="spellEnd"/>
          </w:p>
        </w:tc>
      </w:tr>
      <w:tr w:rsidR="00A668D6" w:rsidRPr="00964A93" w14:paraId="0E7D5044" w14:textId="77777777" w:rsidTr="00915FB2">
        <w:trPr>
          <w:trHeight w:val="1191"/>
        </w:trPr>
        <w:tc>
          <w:tcPr>
            <w:tcW w:w="397" w:type="dxa"/>
            <w:shd w:val="clear" w:color="auto" w:fill="auto"/>
            <w:vAlign w:val="center"/>
          </w:tcPr>
          <w:p w14:paraId="36293D84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V</w:t>
            </w:r>
          </w:p>
        </w:tc>
        <w:tc>
          <w:tcPr>
            <w:tcW w:w="1540" w:type="dxa"/>
            <w:shd w:val="clear" w:color="auto" w:fill="808080"/>
            <w:vAlign w:val="center"/>
          </w:tcPr>
          <w:p w14:paraId="6729CFBC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40" w:type="dxa"/>
            <w:shd w:val="clear" w:color="auto" w:fill="808080"/>
            <w:vAlign w:val="center"/>
          </w:tcPr>
          <w:p w14:paraId="4A1356E2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14:paraId="62F8F20B" w14:textId="77777777" w:rsidR="00A668D6" w:rsidRPr="00964A93" w:rsidRDefault="00DA55C3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3B13084" wp14:editId="2905E599">
                  <wp:extent cx="875973" cy="648000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ce-skating-235547_64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5973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shd w:val="clear" w:color="auto" w:fill="808080"/>
            <w:vAlign w:val="center"/>
          </w:tcPr>
          <w:p w14:paraId="036A76F4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40" w:type="dxa"/>
            <w:shd w:val="clear" w:color="auto" w:fill="808080"/>
            <w:vAlign w:val="center"/>
          </w:tcPr>
          <w:p w14:paraId="266211C9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14:paraId="1B5106C4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A668D6" w:rsidRPr="00964A93" w14:paraId="62631213" w14:textId="77777777" w:rsidTr="00915FB2">
        <w:trPr>
          <w:trHeight w:val="1191"/>
        </w:trPr>
        <w:tc>
          <w:tcPr>
            <w:tcW w:w="397" w:type="dxa"/>
            <w:shd w:val="clear" w:color="auto" w:fill="auto"/>
            <w:vAlign w:val="center"/>
          </w:tcPr>
          <w:p w14:paraId="787D09FB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S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6FF4D4BF" w14:textId="77777777" w:rsidR="00A668D6" w:rsidRPr="00964A93" w:rsidRDefault="00DA55C3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5FE78F6" wp14:editId="2E733B80">
                  <wp:extent cx="829356" cy="648000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ano-78492_64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9356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1E929940" w14:textId="77777777" w:rsidR="00A668D6" w:rsidRPr="00964A93" w:rsidRDefault="00DA55C3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5BE77F1" wp14:editId="470C153E">
                  <wp:extent cx="910903" cy="648000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ailing-2040826_64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0903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shd w:val="clear" w:color="auto" w:fill="auto"/>
            <w:vAlign w:val="center"/>
          </w:tcPr>
          <w:p w14:paraId="790DFB72" w14:textId="3D8C9E8E" w:rsidR="00A668D6" w:rsidRPr="00964A93" w:rsidRDefault="00AC2F7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6AB83E7" wp14:editId="4BB87D3D">
                  <wp:extent cx="912249" cy="620329"/>
                  <wp:effectExtent l="0" t="0" r="254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z-862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26" cy="62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28744465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14:paraId="0F709376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14:paraId="6CD5D541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A668D6" w:rsidRPr="00964A93" w14:paraId="1369913C" w14:textId="77777777" w:rsidTr="00915FB2">
        <w:trPr>
          <w:trHeight w:val="1191"/>
        </w:trPr>
        <w:tc>
          <w:tcPr>
            <w:tcW w:w="397" w:type="dxa"/>
            <w:shd w:val="clear" w:color="auto" w:fill="auto"/>
            <w:vAlign w:val="center"/>
          </w:tcPr>
          <w:p w14:paraId="0DB95FA9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1B979A6F" w14:textId="77777777" w:rsidR="00A668D6" w:rsidRPr="00964A93" w:rsidRDefault="00DA55C3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63E78AD" wp14:editId="55A86BCC">
                  <wp:extent cx="896340" cy="684000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wimming-821622_64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6340" cy="6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220C451B" w14:textId="77777777" w:rsidR="00A668D6" w:rsidRPr="00964A93" w:rsidRDefault="00DA55C3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93C6121" wp14:editId="5C66F7AB">
                  <wp:extent cx="847725" cy="67226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youth-2436343_192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1751" cy="675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shd w:val="clear" w:color="auto" w:fill="auto"/>
            <w:vAlign w:val="center"/>
          </w:tcPr>
          <w:p w14:paraId="4BC3D9CD" w14:textId="77777777" w:rsidR="00915FB2" w:rsidRPr="00964A93" w:rsidRDefault="00915FB2" w:rsidP="00915FB2">
            <w:pPr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5383C4D" wp14:editId="096E465E">
                  <wp:extent cx="860425" cy="7118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ute-15719_64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042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338761C5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40" w:type="dxa"/>
            <w:shd w:val="clear" w:color="auto" w:fill="auto"/>
            <w:vAlign w:val="center"/>
          </w:tcPr>
          <w:p w14:paraId="6BBE834D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14:paraId="06C01EC8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53F57593" w14:textId="77777777" w:rsidR="00A668D6" w:rsidRPr="00964A93" w:rsidRDefault="00A668D6" w:rsidP="00E22A1F">
      <w:pPr>
        <w:jc w:val="center"/>
        <w:rPr>
          <w:rFonts w:ascii="Trebuchet MS" w:hAnsi="Trebuchet MS"/>
          <w:sz w:val="22"/>
          <w:szCs w:val="22"/>
        </w:rPr>
      </w:pPr>
    </w:p>
    <w:p w14:paraId="19C4AEDF" w14:textId="77777777" w:rsidR="00F215C9" w:rsidRPr="00964A93" w:rsidRDefault="00F215C9" w:rsidP="00F215C9">
      <w:pPr>
        <w:tabs>
          <w:tab w:val="right" w:leader="hyphen" w:pos="2268"/>
          <w:tab w:val="right" w:leader="hyphen" w:pos="9638"/>
        </w:tabs>
        <w:spacing w:before="160" w:after="160"/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ab/>
      </w:r>
      <w:r w:rsidRPr="00964A93">
        <w:rPr>
          <w:rFonts w:ascii="Trebuchet MS" w:hAnsi="Trebuchet MS"/>
          <w:sz w:val="22"/>
          <w:szCs w:val="22"/>
          <w:lang w:val="fr-FR"/>
        </w:rPr>
        <w:sym w:font="Wingdings" w:char="F022"/>
      </w:r>
      <w:r w:rsidRPr="00964A93">
        <w:rPr>
          <w:rFonts w:ascii="Trebuchet MS" w:hAnsi="Trebuchet MS"/>
          <w:sz w:val="22"/>
          <w:szCs w:val="22"/>
          <w:lang w:val="fr-FR"/>
        </w:rPr>
        <w:tab/>
      </w:r>
    </w:p>
    <w:p w14:paraId="13D9E3D6" w14:textId="77777777" w:rsidR="00A668D6" w:rsidRPr="00964A93" w:rsidRDefault="00A668D6" w:rsidP="00CD533C">
      <w:pPr>
        <w:rPr>
          <w:rFonts w:ascii="Trebuchet MS" w:hAnsi="Trebuchet MS"/>
          <w:sz w:val="22"/>
          <w:szCs w:val="22"/>
          <w:lang w:val="fr-FR"/>
        </w:rPr>
      </w:pPr>
    </w:p>
    <w:p w14:paraId="29063208" w14:textId="73962044" w:rsidR="00A668D6" w:rsidRPr="00964A93" w:rsidRDefault="006B30CD" w:rsidP="00CD533C">
      <w:pPr>
        <w:pStyle w:val="ListParagraph"/>
        <w:numPr>
          <w:ilvl w:val="0"/>
          <w:numId w:val="3"/>
        </w:numPr>
        <w:shd w:val="clear" w:color="auto" w:fill="DBE5F1" w:themeFill="accent1" w:themeFillTint="33"/>
        <w:rPr>
          <w:rFonts w:ascii="Trebuchet MS" w:hAnsi="Trebuchet MS"/>
          <w:sz w:val="22"/>
          <w:szCs w:val="22"/>
          <w:u w:val="single"/>
          <w:lang w:val="fr-FR"/>
        </w:rPr>
      </w:pPr>
      <w:r w:rsidRPr="00964A93">
        <w:rPr>
          <w:rFonts w:ascii="Trebuchet MS" w:hAnsi="Trebuchet MS"/>
          <w:b/>
          <w:sz w:val="22"/>
          <w:szCs w:val="22"/>
          <w:lang w:val="fr-FR"/>
        </w:rPr>
        <w:t>À deux</w:t>
      </w:r>
      <w:r w:rsidR="00A668D6" w:rsidRPr="00964A93">
        <w:rPr>
          <w:rFonts w:ascii="Trebuchet MS" w:hAnsi="Trebuchet MS"/>
          <w:b/>
          <w:sz w:val="22"/>
          <w:szCs w:val="22"/>
          <w:lang w:val="fr-FR"/>
        </w:rPr>
        <w:t>: Qu’est-ce que tu fais ce weekend?</w:t>
      </w:r>
      <w:r w:rsidR="00A668D6" w:rsidRPr="00964A93">
        <w:rPr>
          <w:rFonts w:ascii="Trebuchet MS" w:hAnsi="Trebuchet MS"/>
          <w:sz w:val="22"/>
          <w:szCs w:val="22"/>
          <w:lang w:val="fr-FR"/>
        </w:rPr>
        <w:t xml:space="preserve">         </w:t>
      </w:r>
      <w:r w:rsidR="00A1485A" w:rsidRPr="00964A93">
        <w:rPr>
          <w:rFonts w:ascii="Trebuchet MS" w:hAnsi="Trebuchet MS"/>
          <w:sz w:val="22"/>
          <w:szCs w:val="22"/>
          <w:lang w:val="fr-FR"/>
        </w:rPr>
        <w:tab/>
      </w:r>
      <w:r w:rsidR="00A1485A" w:rsidRPr="00964A93">
        <w:rPr>
          <w:rFonts w:ascii="Trebuchet MS" w:hAnsi="Trebuchet MS"/>
          <w:sz w:val="22"/>
          <w:szCs w:val="22"/>
          <w:lang w:val="fr-FR"/>
        </w:rPr>
        <w:tab/>
      </w:r>
      <w:r w:rsidR="00A1485A" w:rsidRPr="00964A93">
        <w:rPr>
          <w:rFonts w:ascii="Trebuchet MS" w:hAnsi="Trebuchet MS"/>
          <w:sz w:val="22"/>
          <w:szCs w:val="22"/>
          <w:lang w:val="fr-FR"/>
        </w:rPr>
        <w:tab/>
      </w:r>
      <w:r w:rsidR="00A1485A" w:rsidRPr="00964A93">
        <w:rPr>
          <w:rFonts w:ascii="Trebuchet MS" w:hAnsi="Trebuchet MS"/>
          <w:sz w:val="22"/>
          <w:szCs w:val="22"/>
          <w:lang w:val="fr-FR"/>
        </w:rPr>
        <w:tab/>
      </w:r>
      <w:r w:rsidR="00A1485A" w:rsidRPr="00964A93">
        <w:rPr>
          <w:rFonts w:ascii="Trebuchet MS" w:hAnsi="Trebuchet MS"/>
          <w:sz w:val="22"/>
          <w:szCs w:val="22"/>
          <w:lang w:val="fr-FR"/>
        </w:rPr>
        <w:tab/>
      </w:r>
    </w:p>
    <w:p w14:paraId="6DBA139A" w14:textId="77777777" w:rsidR="00A668D6" w:rsidRPr="00964A93" w:rsidRDefault="00A668D6" w:rsidP="00E22A1F">
      <w:pPr>
        <w:jc w:val="center"/>
        <w:rPr>
          <w:rFonts w:ascii="Trebuchet MS" w:hAnsi="Trebuchet MS"/>
          <w:sz w:val="22"/>
          <w:szCs w:val="22"/>
          <w:u w:val="single"/>
          <w:lang w:val="fr-FR"/>
        </w:rPr>
      </w:pPr>
    </w:p>
    <w:p w14:paraId="168EEBB7" w14:textId="26DF87DC" w:rsidR="00A668D6" w:rsidRPr="00964A93" w:rsidRDefault="00CD533C" w:rsidP="00CD533C">
      <w:pPr>
        <w:pStyle w:val="ListParagraph"/>
        <w:numPr>
          <w:ilvl w:val="0"/>
          <w:numId w:val="5"/>
        </w:numPr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 xml:space="preserve"> </w:t>
      </w:r>
      <w:r w:rsidR="00C641AA" w:rsidRPr="00964A93">
        <w:rPr>
          <w:rFonts w:ascii="Trebuchet MS" w:hAnsi="Trebuchet MS"/>
          <w:sz w:val="22"/>
          <w:szCs w:val="22"/>
          <w:lang w:val="fr-FR"/>
        </w:rPr>
        <w:t>Pose des questions à ton/ta</w:t>
      </w:r>
      <w:r w:rsidR="00A668D6" w:rsidRPr="00964A93">
        <w:rPr>
          <w:rFonts w:ascii="Trebuchet MS" w:hAnsi="Trebuchet MS"/>
          <w:sz w:val="22"/>
          <w:szCs w:val="22"/>
          <w:lang w:val="fr-FR"/>
        </w:rPr>
        <w:t xml:space="preserve"> partenaire en utilisant le</w:t>
      </w:r>
      <w:r w:rsidR="00A1485A" w:rsidRPr="00964A93">
        <w:rPr>
          <w:rFonts w:ascii="Trebuchet MS" w:hAnsi="Trebuchet MS"/>
          <w:sz w:val="22"/>
          <w:szCs w:val="22"/>
          <w:lang w:val="fr-FR"/>
        </w:rPr>
        <w:t xml:space="preserve"> </w:t>
      </w:r>
      <w:r w:rsidR="00A668D6" w:rsidRPr="00964A93">
        <w:rPr>
          <w:rFonts w:ascii="Trebuchet MS" w:hAnsi="Trebuchet MS"/>
          <w:sz w:val="22"/>
          <w:szCs w:val="22"/>
          <w:lang w:val="fr-FR"/>
        </w:rPr>
        <w:t>tableau ci-dessous pour te renseigner sur ses projets.</w:t>
      </w:r>
    </w:p>
    <w:p w14:paraId="03F58D32" w14:textId="77777777" w:rsidR="00A668D6" w:rsidRPr="00964A93" w:rsidRDefault="00A668D6" w:rsidP="00E22A1F">
      <w:pPr>
        <w:jc w:val="center"/>
        <w:rPr>
          <w:rFonts w:ascii="Trebuchet MS" w:hAnsi="Trebuchet MS"/>
          <w:sz w:val="22"/>
          <w:szCs w:val="22"/>
          <w:lang w:val="fr-FR"/>
        </w:rPr>
      </w:pPr>
    </w:p>
    <w:tbl>
      <w:tblPr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shd w:val="clear" w:color="auto" w:fill="DBE5F1" w:themeFill="accent1" w:themeFillTint="33"/>
        <w:tblLook w:val="01E0" w:firstRow="1" w:lastRow="1" w:firstColumn="1" w:lastColumn="1" w:noHBand="0" w:noVBand="0"/>
      </w:tblPr>
      <w:tblGrid>
        <w:gridCol w:w="2835"/>
        <w:gridCol w:w="3686"/>
        <w:gridCol w:w="3118"/>
      </w:tblGrid>
      <w:tr w:rsidR="00A668D6" w:rsidRPr="00964A93" w14:paraId="5E583FB2" w14:textId="77777777" w:rsidTr="00100C84">
        <w:trPr>
          <w:trHeight w:val="454"/>
        </w:trPr>
        <w:tc>
          <w:tcPr>
            <w:tcW w:w="2835" w:type="dxa"/>
            <w:shd w:val="clear" w:color="auto" w:fill="DBE5F1" w:themeFill="accent1" w:themeFillTint="33"/>
            <w:vAlign w:val="center"/>
          </w:tcPr>
          <w:p w14:paraId="7E36761A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Qu’est-ce que tu fais</w:t>
            </w:r>
          </w:p>
        </w:tc>
        <w:tc>
          <w:tcPr>
            <w:tcW w:w="3686" w:type="dxa"/>
            <w:shd w:val="clear" w:color="auto" w:fill="DBE5F1" w:themeFill="accent1" w:themeFillTint="33"/>
            <w:vAlign w:val="center"/>
          </w:tcPr>
          <w:p w14:paraId="0A5DB377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vendredi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samedi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dimanche</w:t>
            </w:r>
            <w:proofErr w:type="spellEnd"/>
          </w:p>
        </w:tc>
        <w:tc>
          <w:tcPr>
            <w:tcW w:w="3118" w:type="dxa"/>
            <w:shd w:val="clear" w:color="auto" w:fill="DBE5F1" w:themeFill="accent1" w:themeFillTint="33"/>
            <w:vAlign w:val="center"/>
          </w:tcPr>
          <w:p w14:paraId="47BAA4FC" w14:textId="77777777" w:rsidR="00A668D6" w:rsidRPr="00964A93" w:rsidRDefault="00A668D6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proofErr w:type="gramStart"/>
            <w:r w:rsidRPr="00964A93">
              <w:rPr>
                <w:rFonts w:ascii="Trebuchet MS" w:hAnsi="Trebuchet MS"/>
                <w:sz w:val="22"/>
                <w:szCs w:val="22"/>
              </w:rPr>
              <w:t>matin</w:t>
            </w:r>
            <w:proofErr w:type="spellEnd"/>
            <w:proofErr w:type="gram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après-midi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soir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>?</w:t>
            </w:r>
          </w:p>
        </w:tc>
      </w:tr>
    </w:tbl>
    <w:p w14:paraId="7A907BEF" w14:textId="77777777" w:rsidR="00A668D6" w:rsidRPr="00964A93" w:rsidRDefault="00A668D6" w:rsidP="00E22A1F">
      <w:pPr>
        <w:rPr>
          <w:rFonts w:ascii="Trebuchet MS" w:hAnsi="Trebuchet MS"/>
          <w:sz w:val="22"/>
          <w:szCs w:val="22"/>
        </w:rPr>
      </w:pPr>
    </w:p>
    <w:tbl>
      <w:tblPr>
        <w:tblW w:w="4891" w:type="pct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1532"/>
        <w:gridCol w:w="1534"/>
        <w:gridCol w:w="1535"/>
        <w:gridCol w:w="1533"/>
        <w:gridCol w:w="1535"/>
        <w:gridCol w:w="1533"/>
      </w:tblGrid>
      <w:tr w:rsidR="00A1485A" w:rsidRPr="00964A93" w14:paraId="31DC4CCA" w14:textId="77777777" w:rsidTr="00100C84">
        <w:trPr>
          <w:trHeight w:val="454"/>
        </w:trPr>
        <w:tc>
          <w:tcPr>
            <w:tcW w:w="227" w:type="pct"/>
            <w:shd w:val="clear" w:color="auto" w:fill="auto"/>
            <w:vAlign w:val="center"/>
          </w:tcPr>
          <w:p w14:paraId="13EF6BB9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387" w:type="pct"/>
            <w:gridSpan w:val="3"/>
            <w:shd w:val="clear" w:color="auto" w:fill="auto"/>
            <w:vAlign w:val="center"/>
          </w:tcPr>
          <w:p w14:paraId="63046143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Moi</w:t>
            </w:r>
            <w:proofErr w:type="spellEnd"/>
          </w:p>
        </w:tc>
        <w:tc>
          <w:tcPr>
            <w:tcW w:w="2387" w:type="pct"/>
            <w:gridSpan w:val="3"/>
            <w:shd w:val="clear" w:color="auto" w:fill="auto"/>
            <w:vAlign w:val="center"/>
          </w:tcPr>
          <w:p w14:paraId="3A142500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Mon/ma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partenaire</w:t>
            </w:r>
            <w:proofErr w:type="spellEnd"/>
          </w:p>
        </w:tc>
      </w:tr>
      <w:tr w:rsidR="00CD533C" w:rsidRPr="00964A93" w14:paraId="36C0D3B9" w14:textId="77777777" w:rsidTr="00100C84">
        <w:trPr>
          <w:trHeight w:val="454"/>
        </w:trPr>
        <w:tc>
          <w:tcPr>
            <w:tcW w:w="227" w:type="pct"/>
            <w:shd w:val="clear" w:color="auto" w:fill="auto"/>
            <w:vAlign w:val="center"/>
          </w:tcPr>
          <w:p w14:paraId="6B7AA86A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14:paraId="5B9BCBD7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matin</w:t>
            </w:r>
            <w:proofErr w:type="spellEnd"/>
          </w:p>
        </w:tc>
        <w:tc>
          <w:tcPr>
            <w:tcW w:w="796" w:type="pct"/>
            <w:shd w:val="clear" w:color="auto" w:fill="auto"/>
            <w:vAlign w:val="center"/>
          </w:tcPr>
          <w:p w14:paraId="02E7CF26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après-midi</w:t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1202A8B1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soir</w:t>
            </w:r>
            <w:proofErr w:type="spellEnd"/>
          </w:p>
        </w:tc>
        <w:tc>
          <w:tcPr>
            <w:tcW w:w="795" w:type="pct"/>
            <w:shd w:val="clear" w:color="auto" w:fill="auto"/>
            <w:vAlign w:val="center"/>
          </w:tcPr>
          <w:p w14:paraId="0B0E5783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matin</w:t>
            </w:r>
            <w:proofErr w:type="spellEnd"/>
          </w:p>
        </w:tc>
        <w:tc>
          <w:tcPr>
            <w:tcW w:w="796" w:type="pct"/>
            <w:shd w:val="clear" w:color="auto" w:fill="auto"/>
            <w:vAlign w:val="center"/>
          </w:tcPr>
          <w:p w14:paraId="403FF277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après-midi</w:t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704589B5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soir</w:t>
            </w:r>
            <w:proofErr w:type="spellEnd"/>
          </w:p>
        </w:tc>
      </w:tr>
      <w:tr w:rsidR="00A1485A" w:rsidRPr="00964A93" w14:paraId="4A4FB1EE" w14:textId="77777777" w:rsidTr="00915FB2">
        <w:trPr>
          <w:trHeight w:val="1191"/>
        </w:trPr>
        <w:tc>
          <w:tcPr>
            <w:tcW w:w="227" w:type="pct"/>
            <w:shd w:val="clear" w:color="auto" w:fill="auto"/>
            <w:vAlign w:val="center"/>
          </w:tcPr>
          <w:p w14:paraId="1E873A7F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V</w:t>
            </w:r>
          </w:p>
        </w:tc>
        <w:tc>
          <w:tcPr>
            <w:tcW w:w="795" w:type="pct"/>
            <w:shd w:val="clear" w:color="auto" w:fill="808080"/>
            <w:vAlign w:val="center"/>
          </w:tcPr>
          <w:p w14:paraId="44DBEF41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6" w:type="pct"/>
            <w:shd w:val="clear" w:color="auto" w:fill="808080"/>
            <w:vAlign w:val="center"/>
          </w:tcPr>
          <w:p w14:paraId="447677A4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6" w:type="pct"/>
            <w:shd w:val="clear" w:color="auto" w:fill="auto"/>
            <w:vAlign w:val="center"/>
          </w:tcPr>
          <w:p w14:paraId="0FD89F0E" w14:textId="77777777" w:rsidR="00A1485A" w:rsidRPr="00964A93" w:rsidRDefault="00230713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A8BD788" wp14:editId="31D82432">
                  <wp:extent cx="800100" cy="71269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erson-2782140_64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4098" cy="71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shd w:val="clear" w:color="auto" w:fill="808080"/>
            <w:vAlign w:val="center"/>
          </w:tcPr>
          <w:p w14:paraId="045A92B6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6" w:type="pct"/>
            <w:shd w:val="clear" w:color="auto" w:fill="808080"/>
            <w:vAlign w:val="center"/>
          </w:tcPr>
          <w:p w14:paraId="21BB138E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6" w:type="pct"/>
            <w:shd w:val="clear" w:color="auto" w:fill="auto"/>
            <w:vAlign w:val="center"/>
          </w:tcPr>
          <w:p w14:paraId="20E9F459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A1485A" w:rsidRPr="00964A93" w14:paraId="255DD1BB" w14:textId="77777777" w:rsidTr="00915FB2">
        <w:trPr>
          <w:trHeight w:val="1191"/>
        </w:trPr>
        <w:tc>
          <w:tcPr>
            <w:tcW w:w="227" w:type="pct"/>
            <w:shd w:val="clear" w:color="auto" w:fill="auto"/>
            <w:vAlign w:val="center"/>
          </w:tcPr>
          <w:p w14:paraId="6E69C8C1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S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6B479763" w14:textId="77777777" w:rsidR="00A1485A" w:rsidRPr="00964A93" w:rsidRDefault="00230713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BF156F3" wp14:editId="04A17861">
                  <wp:extent cx="904875" cy="658091"/>
                  <wp:effectExtent l="0" t="0" r="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ilhouette-2124183_128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7471" cy="659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348793CC" w14:textId="7E67D5C5" w:rsidR="00A1485A" w:rsidRPr="00964A93" w:rsidRDefault="00392F8F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080F0F5" wp14:editId="51034664">
                  <wp:extent cx="796705" cy="624457"/>
                  <wp:effectExtent l="0" t="0" r="381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6700" cy="63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503DC310" w14:textId="6540B054" w:rsidR="00A1485A" w:rsidRPr="00964A93" w:rsidRDefault="00F215C9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DB96166" wp14:editId="7E317DB6">
                  <wp:extent cx="455922" cy="686025"/>
                  <wp:effectExtent l="0" t="0" r="190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75" cy="68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6C71215D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6" w:type="pct"/>
            <w:shd w:val="clear" w:color="auto" w:fill="auto"/>
            <w:vAlign w:val="center"/>
          </w:tcPr>
          <w:p w14:paraId="4B19E3D9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6" w:type="pct"/>
            <w:shd w:val="clear" w:color="auto" w:fill="auto"/>
            <w:vAlign w:val="center"/>
          </w:tcPr>
          <w:p w14:paraId="3B46C76F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A1485A" w:rsidRPr="00964A93" w14:paraId="3B1B7139" w14:textId="77777777" w:rsidTr="00915FB2">
        <w:trPr>
          <w:trHeight w:val="1191"/>
        </w:trPr>
        <w:tc>
          <w:tcPr>
            <w:tcW w:w="227" w:type="pct"/>
            <w:shd w:val="clear" w:color="auto" w:fill="auto"/>
            <w:vAlign w:val="center"/>
          </w:tcPr>
          <w:p w14:paraId="1B43B5B3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0F9E4170" w14:textId="781522ED" w:rsidR="00A1485A" w:rsidRPr="00964A93" w:rsidRDefault="00392F8F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DE9CFD6" wp14:editId="607BE003">
                  <wp:extent cx="881500" cy="623454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41" cy="62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45411C03" w14:textId="50AB885F" w:rsidR="00A1485A" w:rsidRPr="00964A93" w:rsidRDefault="00392F8F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F9B913B" wp14:editId="2CB38D09">
                  <wp:extent cx="885825" cy="5905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6DDC6D03" w14:textId="5BCF5EF2" w:rsidR="00A1485A" w:rsidRPr="00964A93" w:rsidRDefault="00392F8F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D7A46C0" wp14:editId="121C9A00">
                  <wp:extent cx="928261" cy="614476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22" cy="62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3C4F08B2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6" w:type="pct"/>
            <w:shd w:val="clear" w:color="auto" w:fill="auto"/>
            <w:vAlign w:val="center"/>
          </w:tcPr>
          <w:p w14:paraId="3F0D7133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6" w:type="pct"/>
            <w:shd w:val="clear" w:color="auto" w:fill="auto"/>
            <w:vAlign w:val="center"/>
          </w:tcPr>
          <w:p w14:paraId="01BC97E2" w14:textId="77777777" w:rsidR="00A1485A" w:rsidRPr="00964A93" w:rsidRDefault="00A1485A" w:rsidP="00CD533C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26D3736C" w14:textId="77777777" w:rsidR="00A668D6" w:rsidRPr="00964A93" w:rsidRDefault="00A668D6" w:rsidP="00CD533C">
      <w:pPr>
        <w:rPr>
          <w:rFonts w:ascii="Trebuchet MS" w:hAnsi="Trebuchet MS"/>
          <w:sz w:val="22"/>
          <w:szCs w:val="22"/>
        </w:rPr>
      </w:pPr>
    </w:p>
    <w:p w14:paraId="18FFCD4E" w14:textId="77777777" w:rsidR="00A1485A" w:rsidRPr="00964A93" w:rsidRDefault="00A1485A" w:rsidP="00E22A1F">
      <w:pPr>
        <w:rPr>
          <w:rFonts w:ascii="Trebuchet MS" w:hAnsi="Trebuchet MS"/>
          <w:sz w:val="22"/>
          <w:szCs w:val="22"/>
          <w:lang w:val="fr-FR"/>
        </w:rPr>
        <w:sectPr w:rsidR="00A1485A" w:rsidRPr="00964A93" w:rsidSect="00B55A21">
          <w:headerReference w:type="default" r:id="rId25"/>
          <w:footerReference w:type="default" r:id="rId26"/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14:paraId="2873DF5C" w14:textId="77777777" w:rsidR="00A668D6" w:rsidRPr="00964A93" w:rsidRDefault="00A668D6" w:rsidP="00CD533C">
      <w:pPr>
        <w:pStyle w:val="ListParagraph"/>
        <w:numPr>
          <w:ilvl w:val="0"/>
          <w:numId w:val="3"/>
        </w:numPr>
        <w:shd w:val="clear" w:color="auto" w:fill="DBE5F1" w:themeFill="accent1" w:themeFillTint="33"/>
        <w:rPr>
          <w:rFonts w:ascii="Trebuchet MS" w:hAnsi="Trebuchet MS"/>
          <w:b/>
          <w:sz w:val="22"/>
          <w:szCs w:val="22"/>
          <w:lang w:val="fr-FR"/>
        </w:rPr>
      </w:pPr>
      <w:r w:rsidRPr="00964A93">
        <w:rPr>
          <w:rFonts w:ascii="Trebuchet MS" w:hAnsi="Trebuchet MS"/>
          <w:b/>
          <w:sz w:val="22"/>
          <w:szCs w:val="22"/>
          <w:lang w:val="fr-FR"/>
        </w:rPr>
        <w:lastRenderedPageBreak/>
        <w:t>Qu’est-ce que tu vas faire ce week-end?</w:t>
      </w:r>
    </w:p>
    <w:p w14:paraId="004CA4D7" w14:textId="77777777" w:rsidR="00A668D6" w:rsidRPr="00964A93" w:rsidRDefault="00A668D6" w:rsidP="00CD533C">
      <w:pPr>
        <w:rPr>
          <w:rFonts w:ascii="Trebuchet MS" w:hAnsi="Trebuchet MS"/>
          <w:sz w:val="22"/>
          <w:szCs w:val="22"/>
          <w:lang w:val="fr-FR"/>
        </w:rPr>
      </w:pPr>
    </w:p>
    <w:p w14:paraId="28370F84" w14:textId="658491C8" w:rsidR="00AA1C40" w:rsidRPr="00964A93" w:rsidRDefault="00AA1C40" w:rsidP="00CD533C">
      <w:pPr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>Utilise le tableau ci-dessous pour parler à la place de ces personnes.</w:t>
      </w:r>
    </w:p>
    <w:p w14:paraId="635B0043" w14:textId="77777777" w:rsidR="00AA1C40" w:rsidRPr="00964A93" w:rsidRDefault="00AA1C40" w:rsidP="00CD533C">
      <w:pPr>
        <w:rPr>
          <w:rFonts w:ascii="Trebuchet MS" w:hAnsi="Trebuchet MS"/>
          <w:sz w:val="22"/>
          <w:szCs w:val="22"/>
          <w:lang w:val="fr-FR"/>
        </w:rPr>
      </w:pPr>
    </w:p>
    <w:tbl>
      <w:tblPr>
        <w:tblW w:w="4891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3333"/>
        <w:gridCol w:w="3135"/>
      </w:tblGrid>
      <w:tr w:rsidR="00915FB2" w:rsidRPr="00964A93" w14:paraId="29AB0D6C" w14:textId="77777777" w:rsidTr="00AA1C40">
        <w:trPr>
          <w:trHeight w:hRule="exact" w:val="1757"/>
        </w:trPr>
        <w:tc>
          <w:tcPr>
            <w:tcW w:w="1645" w:type="pct"/>
            <w:shd w:val="clear" w:color="auto" w:fill="auto"/>
            <w:vAlign w:val="center"/>
          </w:tcPr>
          <w:p w14:paraId="175C8C79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</w:t>
            </w:r>
          </w:p>
          <w:p w14:paraId="5485B28F" w14:textId="77777777" w:rsidR="00915FB2" w:rsidRPr="00964A93" w:rsidRDefault="00915FB2" w:rsidP="0084341F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61EF896" wp14:editId="36F27C30">
                  <wp:extent cx="1259840" cy="8763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heckmate-1511866_128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616" cy="87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pct"/>
            <w:shd w:val="clear" w:color="auto" w:fill="auto"/>
            <w:vAlign w:val="center"/>
          </w:tcPr>
          <w:p w14:paraId="281FED6D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2</w:t>
            </w:r>
          </w:p>
          <w:p w14:paraId="6BE4339B" w14:textId="36426FF1" w:rsidR="00915FB2" w:rsidRPr="00964A93" w:rsidRDefault="00E01DED" w:rsidP="0084341F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DCD4B84" wp14:editId="37D6CE10">
                  <wp:extent cx="1323833" cy="88255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04" cy="88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pct"/>
            <w:shd w:val="clear" w:color="auto" w:fill="auto"/>
            <w:vAlign w:val="center"/>
          </w:tcPr>
          <w:p w14:paraId="2C9CA650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3</w:t>
            </w:r>
          </w:p>
          <w:p w14:paraId="10A51F36" w14:textId="77777777" w:rsidR="00915FB2" w:rsidRPr="00964A93" w:rsidRDefault="00915FB2" w:rsidP="0084341F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DC003CF" wp14:editId="1A1598E6">
                  <wp:extent cx="1152816" cy="866775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hildren-480114_64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3350" cy="867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FB2" w:rsidRPr="00964A93" w14:paraId="5210F945" w14:textId="77777777" w:rsidTr="00AA1C40">
        <w:trPr>
          <w:trHeight w:hRule="exact" w:val="1757"/>
        </w:trPr>
        <w:tc>
          <w:tcPr>
            <w:tcW w:w="1645" w:type="pct"/>
            <w:shd w:val="clear" w:color="auto" w:fill="auto"/>
            <w:vAlign w:val="center"/>
          </w:tcPr>
          <w:p w14:paraId="222EA18F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4</w:t>
            </w:r>
          </w:p>
          <w:p w14:paraId="71F89CB3" w14:textId="77777777" w:rsidR="00915FB2" w:rsidRPr="00964A93" w:rsidRDefault="00CF1E9D" w:rsidP="00C362C0">
            <w:pPr>
              <w:spacing w:after="60"/>
              <w:ind w:left="-85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26EB03A" wp14:editId="25BD5436">
                  <wp:extent cx="1329341" cy="900000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ree-3204332_64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9341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pct"/>
            <w:shd w:val="clear" w:color="auto" w:fill="auto"/>
            <w:vAlign w:val="center"/>
          </w:tcPr>
          <w:p w14:paraId="69A0703E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5</w:t>
            </w:r>
          </w:p>
          <w:p w14:paraId="4AFEE60C" w14:textId="3CDE1FDF" w:rsidR="00915FB2" w:rsidRPr="00964A93" w:rsidRDefault="00414EE8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0799530" wp14:editId="71956A50">
                  <wp:extent cx="1350000" cy="900000"/>
                  <wp:effectExtent l="0" t="0" r="317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ailing-boat-3193295_128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pct"/>
            <w:shd w:val="clear" w:color="auto" w:fill="auto"/>
            <w:vAlign w:val="center"/>
          </w:tcPr>
          <w:p w14:paraId="2FCC26F0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6</w:t>
            </w:r>
          </w:p>
          <w:p w14:paraId="45FE9117" w14:textId="3FB64269" w:rsidR="00915FB2" w:rsidRPr="00964A93" w:rsidRDefault="004B10A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E1E9D3F" wp14:editId="10BB2FAF">
                  <wp:extent cx="1287475" cy="879774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0893" cy="88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FB2" w:rsidRPr="00964A93" w14:paraId="3D1DB8E3" w14:textId="77777777" w:rsidTr="00AA1C40">
        <w:trPr>
          <w:trHeight w:hRule="exact" w:val="1757"/>
        </w:trPr>
        <w:tc>
          <w:tcPr>
            <w:tcW w:w="1645" w:type="pct"/>
            <w:shd w:val="clear" w:color="auto" w:fill="auto"/>
            <w:vAlign w:val="center"/>
          </w:tcPr>
          <w:p w14:paraId="7037A4B4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7</w:t>
            </w:r>
          </w:p>
          <w:p w14:paraId="21B68906" w14:textId="38657996" w:rsidR="00915FB2" w:rsidRPr="00964A93" w:rsidRDefault="00414EE8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7F630AE" wp14:editId="6ABFC1EE">
                  <wp:extent cx="1071325" cy="936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asketball-2099656_640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1325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pct"/>
            <w:shd w:val="clear" w:color="auto" w:fill="auto"/>
            <w:vAlign w:val="center"/>
          </w:tcPr>
          <w:p w14:paraId="72B379ED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8</w:t>
            </w:r>
          </w:p>
          <w:p w14:paraId="6A5975A0" w14:textId="12C9E50C" w:rsidR="00915FB2" w:rsidRPr="00964A93" w:rsidRDefault="004B10A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664C73D" wp14:editId="14D87F7E">
                  <wp:extent cx="1338682" cy="924557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9315" cy="92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pct"/>
            <w:shd w:val="clear" w:color="auto" w:fill="auto"/>
            <w:vAlign w:val="center"/>
          </w:tcPr>
          <w:p w14:paraId="05027723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9</w:t>
            </w:r>
          </w:p>
          <w:p w14:paraId="22193BF4" w14:textId="02007EF9" w:rsidR="00915FB2" w:rsidRPr="00964A93" w:rsidRDefault="004B10A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813C150" wp14:editId="715C0A06">
                  <wp:extent cx="1192377" cy="894283"/>
                  <wp:effectExtent l="0" t="0" r="8255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21" cy="89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FB2" w:rsidRPr="00964A93" w14:paraId="2838D8BA" w14:textId="77777777" w:rsidTr="00AA1C40">
        <w:trPr>
          <w:trHeight w:hRule="exact" w:val="1757"/>
        </w:trPr>
        <w:tc>
          <w:tcPr>
            <w:tcW w:w="1645" w:type="pct"/>
            <w:shd w:val="clear" w:color="auto" w:fill="auto"/>
            <w:vAlign w:val="center"/>
          </w:tcPr>
          <w:p w14:paraId="23F32F03" w14:textId="322EEDF5" w:rsidR="00915FB2" w:rsidRPr="00964A93" w:rsidRDefault="00414EE8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10</w:t>
            </w:r>
          </w:p>
          <w:p w14:paraId="435F4ACD" w14:textId="0CEF28D1" w:rsidR="00915FB2" w:rsidRPr="00964A93" w:rsidRDefault="00414EE8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DFD914C" wp14:editId="06ED7FA5">
                  <wp:extent cx="1260475" cy="81915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swimmer-659908_640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47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pct"/>
            <w:shd w:val="clear" w:color="auto" w:fill="auto"/>
            <w:vAlign w:val="center"/>
          </w:tcPr>
          <w:p w14:paraId="39C5639A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11</w:t>
            </w:r>
          </w:p>
          <w:p w14:paraId="648AEF92" w14:textId="2234F57C" w:rsidR="00915FB2" w:rsidRPr="00964A93" w:rsidRDefault="00414EE8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4BA58BB" wp14:editId="149BD387">
                  <wp:extent cx="1386735" cy="900000"/>
                  <wp:effectExtent l="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each-1866436_640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6735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pct"/>
            <w:shd w:val="clear" w:color="auto" w:fill="auto"/>
            <w:vAlign w:val="center"/>
          </w:tcPr>
          <w:p w14:paraId="4115B212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12</w:t>
            </w:r>
          </w:p>
          <w:p w14:paraId="785D23F1" w14:textId="1E3E871D" w:rsidR="00915FB2" w:rsidRPr="00964A93" w:rsidRDefault="00414EE8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FD22AB7" wp14:editId="55DEB1D3">
                  <wp:extent cx="1074488" cy="8640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nic-888398_64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4488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FB2" w:rsidRPr="00964A93" w14:paraId="03FFFD51" w14:textId="77777777" w:rsidTr="00AA1C40">
        <w:trPr>
          <w:trHeight w:hRule="exact" w:val="1757"/>
        </w:trPr>
        <w:tc>
          <w:tcPr>
            <w:tcW w:w="1645" w:type="pct"/>
            <w:shd w:val="clear" w:color="auto" w:fill="auto"/>
            <w:vAlign w:val="center"/>
          </w:tcPr>
          <w:p w14:paraId="27DF1AEF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13</w:t>
            </w:r>
          </w:p>
          <w:p w14:paraId="3519019D" w14:textId="23D44B2B" w:rsidR="00915FB2" w:rsidRPr="00964A93" w:rsidRDefault="00890535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2546DEA" wp14:editId="6BBF0204">
                  <wp:extent cx="1335405" cy="85725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freerider-498473_640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540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pct"/>
            <w:shd w:val="clear" w:color="auto" w:fill="auto"/>
            <w:vAlign w:val="center"/>
          </w:tcPr>
          <w:p w14:paraId="1B5FC61E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14</w:t>
            </w:r>
          </w:p>
          <w:p w14:paraId="44403DD2" w14:textId="071E7920" w:rsidR="00915FB2" w:rsidRPr="00964A93" w:rsidRDefault="00890535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7196710" wp14:editId="6FFDC2B3">
                  <wp:extent cx="1298457" cy="8640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umbbells-2465478_64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57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pct"/>
            <w:shd w:val="clear" w:color="auto" w:fill="auto"/>
            <w:vAlign w:val="center"/>
          </w:tcPr>
          <w:p w14:paraId="6F9081B8" w14:textId="77777777" w:rsidR="00915FB2" w:rsidRPr="00964A93" w:rsidRDefault="00915FB2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15</w:t>
            </w:r>
          </w:p>
          <w:p w14:paraId="15CD6748" w14:textId="619C3A5E" w:rsidR="00915FB2" w:rsidRPr="00964A93" w:rsidRDefault="00890535" w:rsidP="00C362C0">
            <w:pPr>
              <w:spacing w:after="6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1780FA0" wp14:editId="64BE748B">
                  <wp:extent cx="1256665" cy="800100"/>
                  <wp:effectExtent l="0" t="0" r="63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sunset-787826_640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666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5BCD5" w14:textId="77777777" w:rsidR="00A668D6" w:rsidRPr="00964A93" w:rsidRDefault="00A668D6" w:rsidP="00E22A1F">
      <w:pPr>
        <w:tabs>
          <w:tab w:val="left" w:pos="8640"/>
        </w:tabs>
        <w:jc w:val="center"/>
        <w:rPr>
          <w:rFonts w:ascii="Trebuchet MS" w:hAnsi="Trebuchet MS"/>
          <w:sz w:val="22"/>
          <w:szCs w:val="22"/>
          <w:u w:val="single"/>
        </w:rPr>
      </w:pPr>
    </w:p>
    <w:tbl>
      <w:tblPr>
        <w:tblW w:w="4891" w:type="pct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1E0" w:firstRow="1" w:lastRow="1" w:firstColumn="1" w:lastColumn="1" w:noHBand="0" w:noVBand="0"/>
      </w:tblPr>
      <w:tblGrid>
        <w:gridCol w:w="1364"/>
        <w:gridCol w:w="1162"/>
        <w:gridCol w:w="1355"/>
        <w:gridCol w:w="5758"/>
      </w:tblGrid>
      <w:tr w:rsidR="00A668D6" w:rsidRPr="00964A93" w14:paraId="235D8AB3" w14:textId="77777777" w:rsidTr="00F76B39">
        <w:trPr>
          <w:trHeight w:val="454"/>
        </w:trPr>
        <w:tc>
          <w:tcPr>
            <w:tcW w:w="707" w:type="pct"/>
            <w:vMerge w:val="restart"/>
            <w:shd w:val="clear" w:color="auto" w:fill="auto"/>
            <w:vAlign w:val="center"/>
          </w:tcPr>
          <w:p w14:paraId="0749F7E5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Je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vais</w:t>
            </w:r>
            <w:proofErr w:type="spellEnd"/>
          </w:p>
        </w:tc>
        <w:tc>
          <w:tcPr>
            <w:tcW w:w="603" w:type="pct"/>
            <w:vMerge w:val="restart"/>
            <w:shd w:val="clear" w:color="auto" w:fill="auto"/>
            <w:vAlign w:val="center"/>
          </w:tcPr>
          <w:p w14:paraId="3BB7CEBA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jouer</w:t>
            </w:r>
            <w:proofErr w:type="spellEnd"/>
          </w:p>
        </w:tc>
        <w:tc>
          <w:tcPr>
            <w:tcW w:w="703" w:type="pct"/>
            <w:shd w:val="clear" w:color="auto" w:fill="auto"/>
            <w:vAlign w:val="center"/>
          </w:tcPr>
          <w:p w14:paraId="15829ACD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au</w:t>
            </w:r>
          </w:p>
        </w:tc>
        <w:tc>
          <w:tcPr>
            <w:tcW w:w="2988" w:type="pct"/>
            <w:shd w:val="clear" w:color="auto" w:fill="auto"/>
            <w:vAlign w:val="center"/>
          </w:tcPr>
          <w:p w14:paraId="4E796D29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proofErr w:type="gramStart"/>
            <w:r w:rsidRPr="00964A93">
              <w:rPr>
                <w:rFonts w:ascii="Trebuchet MS" w:hAnsi="Trebuchet MS"/>
                <w:sz w:val="22"/>
                <w:szCs w:val="22"/>
              </w:rPr>
              <w:t>golf</w:t>
            </w:r>
            <w:proofErr w:type="gram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ping-pong / basket</w:t>
            </w:r>
            <w:r w:rsidR="00C905EC" w:rsidRPr="00964A93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A668D6" w:rsidRPr="00964A93" w14:paraId="7EB60454" w14:textId="77777777" w:rsidTr="00F76B39">
        <w:trPr>
          <w:trHeight w:val="454"/>
        </w:trPr>
        <w:tc>
          <w:tcPr>
            <w:tcW w:w="707" w:type="pct"/>
            <w:vMerge/>
            <w:shd w:val="clear" w:color="auto" w:fill="auto"/>
            <w:vAlign w:val="center"/>
          </w:tcPr>
          <w:p w14:paraId="569EAF78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03" w:type="pct"/>
            <w:vMerge/>
            <w:shd w:val="clear" w:color="auto" w:fill="auto"/>
            <w:vAlign w:val="center"/>
          </w:tcPr>
          <w:p w14:paraId="20BE8283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47A18EFE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aux</w:t>
            </w:r>
          </w:p>
        </w:tc>
        <w:tc>
          <w:tcPr>
            <w:tcW w:w="2988" w:type="pct"/>
            <w:shd w:val="clear" w:color="auto" w:fill="auto"/>
            <w:vAlign w:val="center"/>
          </w:tcPr>
          <w:p w14:paraId="1BF770FB" w14:textId="77777777" w:rsidR="00A668D6" w:rsidRPr="00964A93" w:rsidRDefault="00C905EC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proofErr w:type="spellStart"/>
            <w:proofErr w:type="gramStart"/>
            <w:r w:rsidRPr="00964A93">
              <w:rPr>
                <w:rFonts w:ascii="Trebuchet MS" w:hAnsi="Trebuchet MS"/>
                <w:sz w:val="22"/>
                <w:szCs w:val="22"/>
              </w:rPr>
              <w:t>é</w:t>
            </w:r>
            <w:r w:rsidR="00A668D6" w:rsidRPr="00964A93">
              <w:rPr>
                <w:rFonts w:ascii="Trebuchet MS" w:hAnsi="Trebuchet MS"/>
                <w:sz w:val="22"/>
                <w:szCs w:val="22"/>
              </w:rPr>
              <w:t>checs</w:t>
            </w:r>
            <w:proofErr w:type="spellEnd"/>
            <w:proofErr w:type="gramEnd"/>
            <w:r w:rsidRPr="00964A93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A668D6" w:rsidRPr="00964A93" w14:paraId="0F13CC15" w14:textId="77777777" w:rsidTr="00F76B39">
        <w:trPr>
          <w:trHeight w:val="454"/>
        </w:trPr>
        <w:tc>
          <w:tcPr>
            <w:tcW w:w="707" w:type="pct"/>
            <w:vMerge/>
            <w:shd w:val="clear" w:color="auto" w:fill="auto"/>
            <w:vAlign w:val="center"/>
          </w:tcPr>
          <w:p w14:paraId="27D0FEBB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03" w:type="pct"/>
            <w:vMerge w:val="restart"/>
            <w:shd w:val="clear" w:color="auto" w:fill="auto"/>
            <w:vAlign w:val="center"/>
          </w:tcPr>
          <w:p w14:paraId="17C91B49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faire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192880B6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du</w:t>
            </w:r>
          </w:p>
        </w:tc>
        <w:tc>
          <w:tcPr>
            <w:tcW w:w="2988" w:type="pct"/>
            <w:shd w:val="clear" w:color="auto" w:fill="auto"/>
            <w:vAlign w:val="center"/>
          </w:tcPr>
          <w:p w14:paraId="41DE7AA4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proofErr w:type="gramStart"/>
            <w:r w:rsidRPr="00964A93">
              <w:rPr>
                <w:rFonts w:ascii="Trebuchet MS" w:hAnsi="Trebuchet MS"/>
                <w:sz w:val="22"/>
                <w:szCs w:val="22"/>
              </w:rPr>
              <w:t>ski</w:t>
            </w:r>
            <w:proofErr w:type="gram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camping</w:t>
            </w:r>
            <w:r w:rsidR="00C905EC" w:rsidRPr="00964A93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A668D6" w:rsidRPr="00964A93" w14:paraId="6475CA1F" w14:textId="77777777" w:rsidTr="00F76B39">
        <w:trPr>
          <w:trHeight w:val="454"/>
        </w:trPr>
        <w:tc>
          <w:tcPr>
            <w:tcW w:w="707" w:type="pct"/>
            <w:vMerge/>
            <w:shd w:val="clear" w:color="auto" w:fill="auto"/>
            <w:vAlign w:val="center"/>
          </w:tcPr>
          <w:p w14:paraId="058907B1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03" w:type="pct"/>
            <w:vMerge/>
            <w:shd w:val="clear" w:color="auto" w:fill="auto"/>
            <w:vAlign w:val="center"/>
          </w:tcPr>
          <w:p w14:paraId="74F8BE68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05AD82F6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de la</w:t>
            </w:r>
          </w:p>
        </w:tc>
        <w:tc>
          <w:tcPr>
            <w:tcW w:w="2988" w:type="pct"/>
            <w:shd w:val="clear" w:color="auto" w:fill="auto"/>
            <w:vAlign w:val="center"/>
          </w:tcPr>
          <w:p w14:paraId="6C85CF7C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proofErr w:type="gramStart"/>
            <w:r w:rsidRPr="00964A93">
              <w:rPr>
                <w:rFonts w:ascii="Trebuchet MS" w:hAnsi="Trebuchet MS"/>
                <w:sz w:val="22"/>
                <w:szCs w:val="22"/>
              </w:rPr>
              <w:t>natation</w:t>
            </w:r>
            <w:proofErr w:type="gram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voile</w:t>
            </w:r>
            <w:r w:rsidR="00C905EC" w:rsidRPr="00964A93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A668D6" w:rsidRPr="00964A93" w14:paraId="4AF1E0EA" w14:textId="77777777" w:rsidTr="00F76B39">
        <w:trPr>
          <w:trHeight w:val="454"/>
        </w:trPr>
        <w:tc>
          <w:tcPr>
            <w:tcW w:w="707" w:type="pct"/>
            <w:vMerge/>
            <w:shd w:val="clear" w:color="auto" w:fill="auto"/>
            <w:vAlign w:val="center"/>
          </w:tcPr>
          <w:p w14:paraId="15D7EDB1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03" w:type="pct"/>
            <w:vMerge/>
            <w:shd w:val="clear" w:color="auto" w:fill="auto"/>
            <w:vAlign w:val="center"/>
          </w:tcPr>
          <w:p w14:paraId="17C65E65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301FF9EC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un </w:t>
            </w:r>
          </w:p>
        </w:tc>
        <w:tc>
          <w:tcPr>
            <w:tcW w:w="2988" w:type="pct"/>
            <w:shd w:val="clear" w:color="auto" w:fill="auto"/>
            <w:vAlign w:val="center"/>
          </w:tcPr>
          <w:p w14:paraId="55C3932C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proofErr w:type="gramStart"/>
            <w:r w:rsidRPr="00964A93">
              <w:rPr>
                <w:rFonts w:ascii="Trebuchet MS" w:hAnsi="Trebuchet MS"/>
                <w:sz w:val="22"/>
                <w:szCs w:val="22"/>
              </w:rPr>
              <w:t>pique-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nique</w:t>
            </w:r>
            <w:proofErr w:type="spellEnd"/>
            <w:proofErr w:type="gramEnd"/>
            <w:r w:rsidR="00C905EC" w:rsidRPr="00964A93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A668D6" w:rsidRPr="00964A93" w14:paraId="580ADE3D" w14:textId="77777777" w:rsidTr="00F76B39">
        <w:trPr>
          <w:trHeight w:val="454"/>
        </w:trPr>
        <w:tc>
          <w:tcPr>
            <w:tcW w:w="707" w:type="pct"/>
            <w:vMerge/>
            <w:shd w:val="clear" w:color="auto" w:fill="auto"/>
            <w:vAlign w:val="center"/>
          </w:tcPr>
          <w:p w14:paraId="3C4E5A5C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03" w:type="pct"/>
            <w:vMerge w:val="restart"/>
            <w:shd w:val="clear" w:color="auto" w:fill="auto"/>
            <w:vAlign w:val="center"/>
          </w:tcPr>
          <w:p w14:paraId="24ED3DBC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aller</w:t>
            </w:r>
            <w:proofErr w:type="spellEnd"/>
          </w:p>
        </w:tc>
        <w:tc>
          <w:tcPr>
            <w:tcW w:w="703" w:type="pct"/>
            <w:shd w:val="clear" w:color="auto" w:fill="auto"/>
            <w:vAlign w:val="center"/>
          </w:tcPr>
          <w:p w14:paraId="3C66259F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au </w:t>
            </w:r>
          </w:p>
        </w:tc>
        <w:tc>
          <w:tcPr>
            <w:tcW w:w="2988" w:type="pct"/>
            <w:shd w:val="clear" w:color="auto" w:fill="auto"/>
            <w:vAlign w:val="center"/>
          </w:tcPr>
          <w:p w14:paraId="35BE13D0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gymnase / bord de la mer / parc</w:t>
            </w:r>
            <w:r w:rsidR="00C905EC" w:rsidRPr="00964A93">
              <w:rPr>
                <w:rFonts w:ascii="Trebuchet MS" w:hAnsi="Trebuchet MS"/>
                <w:sz w:val="22"/>
                <w:szCs w:val="22"/>
                <w:lang w:val="fr-FR"/>
              </w:rPr>
              <w:t>.</w:t>
            </w:r>
          </w:p>
        </w:tc>
      </w:tr>
      <w:tr w:rsidR="00A668D6" w:rsidRPr="00964A93" w14:paraId="46971A82" w14:textId="77777777" w:rsidTr="00F76B39">
        <w:trPr>
          <w:trHeight w:val="454"/>
        </w:trPr>
        <w:tc>
          <w:tcPr>
            <w:tcW w:w="707" w:type="pct"/>
            <w:vMerge/>
            <w:shd w:val="clear" w:color="auto" w:fill="auto"/>
            <w:vAlign w:val="center"/>
          </w:tcPr>
          <w:p w14:paraId="33FCB589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603" w:type="pct"/>
            <w:vMerge/>
            <w:shd w:val="clear" w:color="auto" w:fill="auto"/>
            <w:vAlign w:val="center"/>
          </w:tcPr>
          <w:p w14:paraId="00CD076A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54A21B4A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à la </w:t>
            </w:r>
          </w:p>
        </w:tc>
        <w:tc>
          <w:tcPr>
            <w:tcW w:w="2988" w:type="pct"/>
            <w:shd w:val="clear" w:color="auto" w:fill="auto"/>
            <w:vAlign w:val="center"/>
          </w:tcPr>
          <w:p w14:paraId="69FDBF0C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proofErr w:type="spellStart"/>
            <w:proofErr w:type="gramStart"/>
            <w:r w:rsidRPr="00964A93">
              <w:rPr>
                <w:rFonts w:ascii="Trebuchet MS" w:hAnsi="Trebuchet MS"/>
                <w:sz w:val="22"/>
                <w:szCs w:val="22"/>
              </w:rPr>
              <w:t>pêche</w:t>
            </w:r>
            <w:proofErr w:type="spellEnd"/>
            <w:proofErr w:type="gram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piscine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plage</w:t>
            </w:r>
            <w:proofErr w:type="spellEnd"/>
            <w:r w:rsidR="00C905EC" w:rsidRPr="00964A93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A668D6" w:rsidRPr="00964A93" w14:paraId="29E14C9C" w14:textId="77777777" w:rsidTr="00F76B39">
        <w:trPr>
          <w:trHeight w:val="454"/>
        </w:trPr>
        <w:tc>
          <w:tcPr>
            <w:tcW w:w="707" w:type="pct"/>
            <w:vMerge/>
            <w:shd w:val="clear" w:color="auto" w:fill="auto"/>
            <w:vAlign w:val="center"/>
          </w:tcPr>
          <w:p w14:paraId="2DE0BD54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03" w:type="pct"/>
            <w:vMerge/>
            <w:shd w:val="clear" w:color="auto" w:fill="auto"/>
            <w:vAlign w:val="center"/>
          </w:tcPr>
          <w:p w14:paraId="21CBF9AA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2935A070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chez</w:t>
            </w:r>
          </w:p>
        </w:tc>
        <w:tc>
          <w:tcPr>
            <w:tcW w:w="2988" w:type="pct"/>
            <w:shd w:val="clear" w:color="auto" w:fill="auto"/>
            <w:vAlign w:val="center"/>
          </w:tcPr>
          <w:p w14:paraId="0958AC94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proofErr w:type="gramStart"/>
            <w:r w:rsidRPr="00964A93">
              <w:rPr>
                <w:rFonts w:ascii="Trebuchet MS" w:hAnsi="Trebuchet MS"/>
                <w:sz w:val="22"/>
                <w:szCs w:val="22"/>
              </w:rPr>
              <w:t>ma</w:t>
            </w:r>
            <w:proofErr w:type="gramEnd"/>
            <w:r w:rsidRPr="00964A93">
              <w:rPr>
                <w:rFonts w:ascii="Trebuchet MS" w:hAnsi="Trebuchet MS"/>
                <w:sz w:val="22"/>
                <w:szCs w:val="22"/>
              </w:rPr>
              <w:t xml:space="preserve"> grand-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mère</w:t>
            </w:r>
            <w:proofErr w:type="spellEnd"/>
            <w:r w:rsidR="00C905EC" w:rsidRPr="00964A93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A668D6" w:rsidRPr="00964A93" w14:paraId="1E58F0CD" w14:textId="77777777" w:rsidTr="00F76B39">
        <w:trPr>
          <w:trHeight w:val="454"/>
        </w:trPr>
        <w:tc>
          <w:tcPr>
            <w:tcW w:w="707" w:type="pct"/>
            <w:vMerge/>
            <w:shd w:val="clear" w:color="auto" w:fill="auto"/>
            <w:vAlign w:val="center"/>
          </w:tcPr>
          <w:p w14:paraId="4344C1E8" w14:textId="77777777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293" w:type="pct"/>
            <w:gridSpan w:val="3"/>
            <w:shd w:val="clear" w:color="auto" w:fill="auto"/>
            <w:vAlign w:val="center"/>
          </w:tcPr>
          <w:p w14:paraId="3FCFB4D4" w14:textId="3BD018CF" w:rsidR="00A668D6" w:rsidRPr="00964A93" w:rsidRDefault="00A668D6" w:rsidP="00F76B39">
            <w:pPr>
              <w:tabs>
                <w:tab w:val="left" w:pos="8640"/>
              </w:tabs>
              <w:rPr>
                <w:rFonts w:ascii="Trebuchet MS" w:hAnsi="Trebuchet MS"/>
                <w:sz w:val="22"/>
                <w:szCs w:val="22"/>
              </w:rPr>
            </w:pPr>
            <w:proofErr w:type="spellStart"/>
            <w:proofErr w:type="gramStart"/>
            <w:r w:rsidRPr="00964A93">
              <w:rPr>
                <w:rFonts w:ascii="Trebuchet MS" w:hAnsi="Trebuchet MS"/>
                <w:sz w:val="22"/>
                <w:szCs w:val="22"/>
              </w:rPr>
              <w:t>retrouver</w:t>
            </w:r>
            <w:proofErr w:type="spellEnd"/>
            <w:proofErr w:type="gramEnd"/>
            <w:r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mes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copains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</w:tbl>
    <w:p w14:paraId="551A9C66" w14:textId="77777777" w:rsidR="00A668D6" w:rsidRPr="00964A93" w:rsidRDefault="00A668D6" w:rsidP="00CD533C">
      <w:pPr>
        <w:rPr>
          <w:rFonts w:ascii="Trebuchet MS" w:hAnsi="Trebuchet MS"/>
          <w:sz w:val="12"/>
          <w:szCs w:val="22"/>
        </w:rPr>
      </w:pPr>
    </w:p>
    <w:p w14:paraId="78EECA2C" w14:textId="77777777" w:rsidR="00EC4F7B" w:rsidRPr="00964A93" w:rsidRDefault="00EC4F7B" w:rsidP="00E22A1F">
      <w:pPr>
        <w:jc w:val="center"/>
        <w:rPr>
          <w:rFonts w:ascii="Trebuchet MS" w:hAnsi="Trebuchet MS"/>
          <w:sz w:val="12"/>
          <w:szCs w:val="22"/>
        </w:rPr>
        <w:sectPr w:rsidR="00EC4F7B" w:rsidRPr="00964A93" w:rsidSect="00B55A21"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14:paraId="4A9B00A3" w14:textId="2D2FD92E" w:rsidR="00A668D6" w:rsidRPr="00964A93" w:rsidRDefault="00A668D6" w:rsidP="001C14A5">
      <w:pPr>
        <w:pStyle w:val="ListParagraph"/>
        <w:numPr>
          <w:ilvl w:val="0"/>
          <w:numId w:val="3"/>
        </w:numPr>
        <w:shd w:val="clear" w:color="auto" w:fill="DBE5F1" w:themeFill="accent1" w:themeFillTint="33"/>
        <w:spacing w:after="120"/>
        <w:rPr>
          <w:rFonts w:ascii="Trebuchet MS" w:hAnsi="Trebuchet MS"/>
          <w:b/>
          <w:sz w:val="22"/>
          <w:szCs w:val="22"/>
          <w:lang w:val="fr-FR"/>
        </w:rPr>
      </w:pPr>
      <w:r w:rsidRPr="00964A93">
        <w:rPr>
          <w:rFonts w:ascii="Trebuchet MS" w:hAnsi="Trebuchet MS"/>
          <w:b/>
          <w:sz w:val="22"/>
          <w:szCs w:val="22"/>
          <w:lang w:val="fr-FR"/>
        </w:rPr>
        <w:lastRenderedPageBreak/>
        <w:t>Mes projets pour le week-end</w:t>
      </w:r>
      <w:r w:rsidR="001548BF" w:rsidRPr="00964A93">
        <w:rPr>
          <w:rFonts w:ascii="Trebuchet MS" w:hAnsi="Trebuchet MS"/>
          <w:b/>
          <w:sz w:val="22"/>
          <w:szCs w:val="22"/>
          <w:lang w:val="fr-FR"/>
        </w:rPr>
        <w:t>.</w:t>
      </w:r>
    </w:p>
    <w:p w14:paraId="3774513F" w14:textId="77777777" w:rsidR="00A668D6" w:rsidRPr="00964A93" w:rsidRDefault="00A668D6" w:rsidP="00E22A1F">
      <w:pPr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 xml:space="preserve">Utilise les tableaux ci-dessous pour dire ce </w:t>
      </w:r>
      <w:r w:rsidR="001548BF" w:rsidRPr="00964A93">
        <w:rPr>
          <w:rFonts w:ascii="Trebuchet MS" w:hAnsi="Trebuchet MS"/>
          <w:sz w:val="22"/>
          <w:szCs w:val="22"/>
          <w:lang w:val="fr-FR"/>
        </w:rPr>
        <w:t>que tu vas faire et</w:t>
      </w:r>
      <w:r w:rsidRPr="00964A93">
        <w:rPr>
          <w:rFonts w:ascii="Trebuchet MS" w:hAnsi="Trebuchet MS"/>
          <w:sz w:val="22"/>
          <w:szCs w:val="22"/>
          <w:lang w:val="fr-FR"/>
        </w:rPr>
        <w:t xml:space="preserve"> avec qui.</w:t>
      </w:r>
    </w:p>
    <w:p w14:paraId="045DA42C" w14:textId="77777777" w:rsidR="00A668D6" w:rsidRPr="00964A93" w:rsidRDefault="00A668D6" w:rsidP="00E22A1F">
      <w:pPr>
        <w:jc w:val="center"/>
        <w:rPr>
          <w:rFonts w:ascii="Trebuchet MS" w:hAnsi="Trebuchet MS"/>
          <w:sz w:val="22"/>
          <w:szCs w:val="22"/>
          <w:u w:val="single"/>
          <w:lang w:val="fr-FR"/>
        </w:rPr>
      </w:pPr>
    </w:p>
    <w:tbl>
      <w:tblPr>
        <w:tblW w:w="4891" w:type="pct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1E0" w:firstRow="1" w:lastRow="1" w:firstColumn="1" w:lastColumn="1" w:noHBand="0" w:noVBand="0"/>
      </w:tblPr>
      <w:tblGrid>
        <w:gridCol w:w="1171"/>
        <w:gridCol w:w="974"/>
        <w:gridCol w:w="1105"/>
        <w:gridCol w:w="6389"/>
      </w:tblGrid>
      <w:tr w:rsidR="00A668D6" w:rsidRPr="00964A93" w14:paraId="05356DC6" w14:textId="77777777" w:rsidTr="00F76B39">
        <w:trPr>
          <w:trHeight w:val="454"/>
        </w:trPr>
        <w:tc>
          <w:tcPr>
            <w:tcW w:w="608" w:type="pct"/>
            <w:vMerge w:val="restart"/>
            <w:shd w:val="clear" w:color="auto" w:fill="auto"/>
            <w:vAlign w:val="center"/>
          </w:tcPr>
          <w:p w14:paraId="176FEE00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Je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vais</w:t>
            </w:r>
            <w:proofErr w:type="spellEnd"/>
          </w:p>
        </w:tc>
        <w:tc>
          <w:tcPr>
            <w:tcW w:w="505" w:type="pct"/>
            <w:vMerge w:val="restart"/>
            <w:shd w:val="clear" w:color="auto" w:fill="auto"/>
            <w:vAlign w:val="center"/>
          </w:tcPr>
          <w:p w14:paraId="3C0A2A73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jouer</w:t>
            </w:r>
            <w:proofErr w:type="spellEnd"/>
          </w:p>
        </w:tc>
        <w:tc>
          <w:tcPr>
            <w:tcW w:w="573" w:type="pct"/>
            <w:shd w:val="clear" w:color="auto" w:fill="auto"/>
            <w:vAlign w:val="center"/>
          </w:tcPr>
          <w:p w14:paraId="6D0B5D4F" w14:textId="77777777" w:rsidR="00A668D6" w:rsidRPr="00964A93" w:rsidRDefault="00A668D6" w:rsidP="00CD533C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au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6807903D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football / badminto</w:t>
            </w:r>
            <w:r w:rsidR="001548BF" w:rsidRPr="00964A93">
              <w:rPr>
                <w:rFonts w:ascii="Trebuchet MS" w:hAnsi="Trebuchet MS"/>
                <w:sz w:val="22"/>
                <w:szCs w:val="22"/>
              </w:rPr>
              <w:t>n / tennis / golf</w:t>
            </w:r>
          </w:p>
        </w:tc>
      </w:tr>
      <w:tr w:rsidR="00A668D6" w:rsidRPr="00964A93" w14:paraId="30A2653A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6DC0F0D6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1DE42C84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558C97A6" w14:textId="77777777" w:rsidR="00A668D6" w:rsidRPr="00964A93" w:rsidRDefault="00A668D6" w:rsidP="00CD533C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aux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0DA29107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cartes / échecs</w:t>
            </w:r>
            <w:r w:rsidR="001548BF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 / jeux de société</w:t>
            </w:r>
          </w:p>
        </w:tc>
      </w:tr>
      <w:tr w:rsidR="00A668D6" w:rsidRPr="00964A93" w14:paraId="20A56071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611237F0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12F8D22C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6EA3AF9C" w14:textId="77777777" w:rsidR="00A668D6" w:rsidRPr="00964A93" w:rsidRDefault="00A668D6" w:rsidP="00CD533C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à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1894D468" w14:textId="6160C43E" w:rsidR="00A668D6" w:rsidRPr="00964A93" w:rsidRDefault="001548BF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des jeux électroniques </w:t>
            </w:r>
          </w:p>
        </w:tc>
      </w:tr>
      <w:tr w:rsidR="00A668D6" w:rsidRPr="00964A93" w14:paraId="263FDB28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03718D8C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364FD3B4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2F7981CC" w14:textId="77777777" w:rsidR="00A668D6" w:rsidRPr="00964A93" w:rsidRDefault="00A668D6" w:rsidP="00CD533C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pour 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63754E0B" w14:textId="22456FBB" w:rsidR="00A668D6" w:rsidRPr="00964A93" w:rsidRDefault="006B30CD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mon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équipe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/club </w:t>
            </w:r>
            <w:r w:rsidR="00A668D6" w:rsidRPr="00964A93">
              <w:rPr>
                <w:rFonts w:ascii="Trebuchet MS" w:hAnsi="Trebuchet MS"/>
                <w:sz w:val="22"/>
                <w:szCs w:val="22"/>
              </w:rPr>
              <w:t xml:space="preserve">de </w:t>
            </w:r>
            <w:r w:rsidR="001548BF" w:rsidRPr="00964A93">
              <w:rPr>
                <w:rFonts w:ascii="Trebuchet MS" w:hAnsi="Trebuchet MS"/>
                <w:sz w:val="22"/>
                <w:szCs w:val="22"/>
              </w:rPr>
              <w:t>…</w:t>
            </w:r>
          </w:p>
        </w:tc>
      </w:tr>
      <w:tr w:rsidR="00A668D6" w:rsidRPr="00964A93" w14:paraId="694EA27A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7AC75B3B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4D03CE22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2607D72E" w14:textId="77777777" w:rsidR="00A668D6" w:rsidRPr="00964A93" w:rsidRDefault="00A668D6" w:rsidP="00CD533C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du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15D6B79C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piano / </w:t>
            </w:r>
            <w:r w:rsidR="001548BF" w:rsidRPr="00964A93">
              <w:rPr>
                <w:rFonts w:ascii="Trebuchet MS" w:hAnsi="Trebuchet MS"/>
                <w:sz w:val="22"/>
                <w:szCs w:val="22"/>
              </w:rPr>
              <w:t xml:space="preserve">clavier / saxophone / </w:t>
            </w:r>
            <w:proofErr w:type="spellStart"/>
            <w:r w:rsidR="001548BF" w:rsidRPr="00964A93">
              <w:rPr>
                <w:rFonts w:ascii="Trebuchet MS" w:hAnsi="Trebuchet MS"/>
                <w:sz w:val="22"/>
                <w:szCs w:val="22"/>
              </w:rPr>
              <w:t>violon</w:t>
            </w:r>
            <w:proofErr w:type="spellEnd"/>
            <w:r w:rsidR="001548BF"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</w:tr>
      <w:tr w:rsidR="00A668D6" w:rsidRPr="00964A93" w14:paraId="7519D10B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08BC151D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3282B781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5BC68BA8" w14:textId="77777777" w:rsidR="00A668D6" w:rsidRPr="00964A93" w:rsidRDefault="00A668D6" w:rsidP="00CD533C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de la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6AE883EB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flûte / bat</w:t>
            </w:r>
            <w:r w:rsidR="001548BF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terie / clarinette / guitare </w:t>
            </w:r>
          </w:p>
        </w:tc>
      </w:tr>
      <w:tr w:rsidR="00A668D6" w:rsidRPr="00964A93" w14:paraId="3B9F811A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7A758ACE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 w:val="restart"/>
            <w:shd w:val="clear" w:color="auto" w:fill="auto"/>
            <w:vAlign w:val="center"/>
          </w:tcPr>
          <w:p w14:paraId="0A5AEBC3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faire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5D13531B" w14:textId="77777777" w:rsidR="00A668D6" w:rsidRPr="00964A93" w:rsidRDefault="00A668D6" w:rsidP="00CD533C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du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496826A6" w14:textId="77777777" w:rsidR="00A668D6" w:rsidRPr="00964A93" w:rsidRDefault="001548BF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bowling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vélo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judo / shopping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patin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à glace</w:t>
            </w:r>
          </w:p>
        </w:tc>
      </w:tr>
      <w:tr w:rsidR="00A668D6" w:rsidRPr="00964A93" w14:paraId="7EE803F1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71289144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3C59E134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5F215956" w14:textId="77777777" w:rsidR="00A668D6" w:rsidRPr="00964A93" w:rsidRDefault="00A668D6" w:rsidP="00CD533C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de la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1D6D2318" w14:textId="77777777" w:rsidR="00A668D6" w:rsidRPr="00964A93" w:rsidRDefault="00A668D6" w:rsidP="00CD533C">
            <w:pPr>
              <w:ind w:left="-13" w:firstLine="13"/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natation /</w:t>
            </w:r>
            <w:r w:rsidR="00413E6A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 voile / danse / gymnastique </w:t>
            </w:r>
          </w:p>
        </w:tc>
      </w:tr>
      <w:tr w:rsidR="00A668D6" w:rsidRPr="00964A93" w14:paraId="6E7FFF19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25EC258B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6F691C09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2E657D9B" w14:textId="77777777" w:rsidR="00A668D6" w:rsidRPr="00964A93" w:rsidRDefault="00A668D6" w:rsidP="00CD533C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de l’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0690725D" w14:textId="37959099" w:rsidR="00A668D6" w:rsidRPr="00964A93" w:rsidRDefault="00A668D6" w:rsidP="006B30CD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équitati</w:t>
            </w:r>
            <w:r w:rsidR="006B30CD" w:rsidRPr="00964A93">
              <w:rPr>
                <w:rFonts w:ascii="Trebuchet MS" w:hAnsi="Trebuchet MS"/>
                <w:sz w:val="22"/>
                <w:szCs w:val="22"/>
              </w:rPr>
              <w:t>on</w:t>
            </w:r>
            <w:proofErr w:type="spellEnd"/>
            <w:r w:rsidR="006B30CD"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="006B30CD" w:rsidRPr="00964A93">
              <w:rPr>
                <w:rFonts w:ascii="Trebuchet MS" w:hAnsi="Trebuchet MS"/>
                <w:sz w:val="22"/>
                <w:szCs w:val="22"/>
              </w:rPr>
              <w:t>athlétisme</w:t>
            </w:r>
            <w:proofErr w:type="spellEnd"/>
            <w:r w:rsidR="006B30CD"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413E6A"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</w:tr>
      <w:tr w:rsidR="00A668D6" w:rsidRPr="00964A93" w14:paraId="49FC5AEB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3F6A4D74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6C2A4037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2BEE7F75" w14:textId="77777777" w:rsidR="00A668D6" w:rsidRPr="00964A93" w:rsidRDefault="00A668D6" w:rsidP="00CD533C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des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779C808B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courses </w:t>
            </w:r>
          </w:p>
        </w:tc>
      </w:tr>
      <w:tr w:rsidR="00A668D6" w:rsidRPr="00964A93" w14:paraId="720DAD9B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7138BE1D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28E24916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887" w:type="pct"/>
            <w:gridSpan w:val="2"/>
            <w:shd w:val="clear" w:color="auto" w:fill="auto"/>
            <w:vAlign w:val="center"/>
          </w:tcPr>
          <w:p w14:paraId="0C1A8FDC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une promenade / </w:t>
            </w:r>
            <w:r w:rsidR="001548BF" w:rsidRPr="00964A93">
              <w:rPr>
                <w:rFonts w:ascii="Trebuchet MS" w:hAnsi="Trebuchet MS"/>
                <w:sz w:val="22"/>
                <w:szCs w:val="22"/>
                <w:lang w:val="fr-FR"/>
              </w:rPr>
              <w:t>un pique-nique / mes devoirs</w:t>
            </w:r>
          </w:p>
        </w:tc>
      </w:tr>
      <w:tr w:rsidR="00A668D6" w:rsidRPr="00964A93" w14:paraId="7001DFA4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11CA067A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 w:val="restart"/>
            <w:shd w:val="clear" w:color="auto" w:fill="auto"/>
            <w:vAlign w:val="center"/>
          </w:tcPr>
          <w:p w14:paraId="0E6730D8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aller</w:t>
            </w:r>
            <w:proofErr w:type="spellEnd"/>
          </w:p>
        </w:tc>
        <w:tc>
          <w:tcPr>
            <w:tcW w:w="573" w:type="pct"/>
            <w:shd w:val="clear" w:color="auto" w:fill="auto"/>
            <w:vAlign w:val="center"/>
          </w:tcPr>
          <w:p w14:paraId="27C97CA0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au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77BEDBC4" w14:textId="45FFC06F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club des jeunes / restaurant / bord de l</w:t>
            </w:r>
            <w:r w:rsidR="001548BF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a mer / supermarché / cinéma / </w:t>
            </w: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match </w:t>
            </w:r>
            <w:r w:rsidR="001548BF" w:rsidRPr="00964A93">
              <w:rPr>
                <w:rFonts w:ascii="Trebuchet MS" w:hAnsi="Trebuchet MS"/>
                <w:sz w:val="22"/>
                <w:szCs w:val="22"/>
                <w:lang w:val="fr-FR"/>
              </w:rPr>
              <w:t>de foot</w:t>
            </w:r>
            <w:r w:rsidR="006B30CD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 / </w:t>
            </w:r>
            <w:proofErr w:type="spellStart"/>
            <w:r w:rsidR="006B30CD" w:rsidRPr="00964A93">
              <w:rPr>
                <w:rFonts w:ascii="Trebuchet MS" w:hAnsi="Trebuchet MS"/>
                <w:sz w:val="22"/>
                <w:szCs w:val="22"/>
                <w:lang w:val="fr-FR"/>
              </w:rPr>
              <w:t>MacDo</w:t>
            </w:r>
            <w:proofErr w:type="spellEnd"/>
          </w:p>
        </w:tc>
      </w:tr>
      <w:tr w:rsidR="00A668D6" w:rsidRPr="00964A93" w14:paraId="46C68DA8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12ED9715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3FC9C7E3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3B061F57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à la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74ED1835" w14:textId="78F4A3C1" w:rsidR="00A668D6" w:rsidRPr="00964A93" w:rsidRDefault="00A668D6" w:rsidP="00CD533C">
            <w:pPr>
              <w:ind w:left="-28"/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piscine / </w:t>
            </w:r>
            <w:r w:rsidR="001548BF" w:rsidRPr="00964A93">
              <w:rPr>
                <w:rFonts w:ascii="Trebuchet MS" w:hAnsi="Trebuchet MS"/>
                <w:sz w:val="22"/>
                <w:szCs w:val="22"/>
                <w:lang w:val="fr-FR"/>
              </w:rPr>
              <w:t>patinoire / pêche / campagne</w:t>
            </w:r>
            <w:r w:rsidR="006B30CD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 / fête</w:t>
            </w:r>
          </w:p>
        </w:tc>
      </w:tr>
      <w:tr w:rsidR="00A668D6" w:rsidRPr="00964A93" w14:paraId="3E0EABE7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4A354F28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7A2A854C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4C48B7A9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à l’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1CBA9C66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église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</w:tr>
      <w:tr w:rsidR="00A668D6" w:rsidRPr="00964A93" w14:paraId="631B9DB3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53E59542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299BE4BD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5CA2DF61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à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6F607955" w14:textId="3B115547" w:rsidR="00A668D6" w:rsidRPr="00964A93" w:rsidRDefault="00413E6A" w:rsidP="006B30CD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Lond</w:t>
            </w:r>
            <w:r w:rsidR="006B30CD" w:rsidRPr="00964A93">
              <w:rPr>
                <w:rFonts w:ascii="Trebuchet MS" w:hAnsi="Trebuchet MS"/>
                <w:sz w:val="22"/>
                <w:szCs w:val="22"/>
              </w:rPr>
              <w:t>res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r w:rsidR="006B30CD" w:rsidRPr="00964A93">
              <w:rPr>
                <w:rFonts w:ascii="Trebuchet MS" w:hAnsi="Trebuchet MS"/>
                <w:sz w:val="22"/>
                <w:szCs w:val="22"/>
              </w:rPr>
              <w:t>Paris</w:t>
            </w:r>
          </w:p>
        </w:tc>
      </w:tr>
      <w:tr w:rsidR="00A668D6" w:rsidRPr="00964A93" w14:paraId="6E06FF43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357DC48E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34EA3DF9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195850C0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en</w:t>
            </w:r>
            <w:proofErr w:type="spellEnd"/>
          </w:p>
        </w:tc>
        <w:tc>
          <w:tcPr>
            <w:tcW w:w="3314" w:type="pct"/>
            <w:shd w:val="clear" w:color="auto" w:fill="auto"/>
            <w:vAlign w:val="center"/>
          </w:tcPr>
          <w:p w14:paraId="6C1EA0AD" w14:textId="23015AD0" w:rsidR="00A668D6" w:rsidRPr="00964A93" w:rsidRDefault="00A668D6" w:rsidP="006B30CD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boîte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ville</w:t>
            </w:r>
            <w:proofErr w:type="spellEnd"/>
          </w:p>
        </w:tc>
      </w:tr>
      <w:tr w:rsidR="00A668D6" w:rsidRPr="00964A93" w14:paraId="13BBA6E8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1D7B9545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291A2925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6BA9494E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chez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586E1F82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m</w:t>
            </w:r>
            <w:r w:rsidR="00413E6A" w:rsidRPr="00964A93">
              <w:rPr>
                <w:rFonts w:ascii="Trebuchet MS" w:hAnsi="Trebuchet MS"/>
                <w:sz w:val="22"/>
                <w:szCs w:val="22"/>
                <w:lang w:val="fr-FR"/>
              </w:rPr>
              <w:t>es grands-parents / ma tante / ma copine</w:t>
            </w:r>
          </w:p>
        </w:tc>
      </w:tr>
      <w:tr w:rsidR="00A668D6" w:rsidRPr="00964A93" w14:paraId="79B0DEA2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20FEBC3E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67886592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3887" w:type="pct"/>
            <w:gridSpan w:val="2"/>
            <w:shd w:val="clear" w:color="auto" w:fill="auto"/>
            <w:vAlign w:val="center"/>
          </w:tcPr>
          <w:p w14:paraId="76AD8414" w14:textId="2BBC29DC" w:rsidR="00A668D6" w:rsidRPr="00964A93" w:rsidRDefault="00413E6A" w:rsidP="00CD533C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danser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nager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pêcher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</w:tr>
      <w:tr w:rsidR="00A668D6" w:rsidRPr="00964A93" w14:paraId="55A9352E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1159F84C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078" w:type="pct"/>
            <w:gridSpan w:val="2"/>
            <w:shd w:val="clear" w:color="auto" w:fill="auto"/>
            <w:vAlign w:val="center"/>
          </w:tcPr>
          <w:p w14:paraId="4397306F" w14:textId="6C9EAB5F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écouter</w:t>
            </w:r>
            <w:proofErr w:type="spellEnd"/>
          </w:p>
        </w:tc>
        <w:tc>
          <w:tcPr>
            <w:tcW w:w="3314" w:type="pct"/>
            <w:shd w:val="clear" w:color="auto" w:fill="auto"/>
            <w:vAlign w:val="center"/>
          </w:tcPr>
          <w:p w14:paraId="1A29EE57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de la musique / la radio </w:t>
            </w:r>
          </w:p>
        </w:tc>
      </w:tr>
      <w:tr w:rsidR="00A668D6" w:rsidRPr="00964A93" w14:paraId="41BC042D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5769FAAE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078" w:type="pct"/>
            <w:gridSpan w:val="2"/>
            <w:shd w:val="clear" w:color="auto" w:fill="auto"/>
            <w:vAlign w:val="center"/>
          </w:tcPr>
          <w:p w14:paraId="17C2BE4E" w14:textId="1E213C2C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regarder</w:t>
            </w:r>
            <w:proofErr w:type="spellEnd"/>
          </w:p>
        </w:tc>
        <w:tc>
          <w:tcPr>
            <w:tcW w:w="3314" w:type="pct"/>
            <w:shd w:val="clear" w:color="auto" w:fill="auto"/>
            <w:vAlign w:val="center"/>
          </w:tcPr>
          <w:p w14:paraId="250B68B1" w14:textId="4B40C559" w:rsidR="00A668D6" w:rsidRPr="00964A93" w:rsidRDefault="00A668D6" w:rsidP="00CD533C">
            <w:pPr>
              <w:rPr>
                <w:rFonts w:ascii="Trebuchet MS" w:hAnsi="Trebuchet MS" w:cs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la t</w:t>
            </w:r>
            <w:r w:rsidRPr="00964A93">
              <w:rPr>
                <w:rFonts w:ascii="Trebuchet MS" w:hAnsi="Trebuchet MS" w:cs="Trebuchet MS"/>
                <w:sz w:val="22"/>
                <w:szCs w:val="22"/>
                <w:lang w:val="fr-FR"/>
              </w:rPr>
              <w:t xml:space="preserve">élé / </w:t>
            </w:r>
            <w:r w:rsidR="00E54F8C" w:rsidRPr="00964A93">
              <w:rPr>
                <w:rFonts w:ascii="Trebuchet MS" w:hAnsi="Trebuchet MS" w:cs="Trebuchet MS"/>
                <w:sz w:val="22"/>
                <w:szCs w:val="22"/>
                <w:lang w:val="fr-FR"/>
              </w:rPr>
              <w:t>des clips YouTube</w:t>
            </w:r>
            <w:r w:rsidRPr="00964A93">
              <w:rPr>
                <w:rFonts w:ascii="Trebuchet MS" w:hAnsi="Trebuchet MS" w:cs="Trebuchet MS"/>
                <w:sz w:val="22"/>
                <w:szCs w:val="22"/>
                <w:lang w:val="fr-FR"/>
              </w:rPr>
              <w:t xml:space="preserve"> / un </w:t>
            </w:r>
            <w:r w:rsidR="00E54F8C" w:rsidRPr="00964A93">
              <w:rPr>
                <w:rFonts w:ascii="Trebuchet MS" w:hAnsi="Trebuchet MS" w:cs="Trebuchet MS"/>
                <w:sz w:val="22"/>
                <w:szCs w:val="22"/>
                <w:lang w:val="fr-FR"/>
              </w:rPr>
              <w:t>film</w:t>
            </w:r>
          </w:p>
        </w:tc>
      </w:tr>
      <w:tr w:rsidR="00A668D6" w:rsidRPr="00964A93" w14:paraId="0803BEF9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64F8FCD3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078" w:type="pct"/>
            <w:gridSpan w:val="2"/>
            <w:shd w:val="clear" w:color="auto" w:fill="auto"/>
            <w:vAlign w:val="center"/>
          </w:tcPr>
          <w:p w14:paraId="3F08199F" w14:textId="7C0E2398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acheter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34CBC2FA" w14:textId="0EDFC781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un CD / un DVD /</w:t>
            </w:r>
            <w:r w:rsidR="00E54F8C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 un cadeau pour …</w:t>
            </w:r>
          </w:p>
        </w:tc>
      </w:tr>
      <w:tr w:rsidR="00A668D6" w:rsidRPr="00964A93" w14:paraId="675E5944" w14:textId="77777777" w:rsidTr="00F76B39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12C21B3F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4392" w:type="pct"/>
            <w:gridSpan w:val="3"/>
            <w:shd w:val="clear" w:color="auto" w:fill="auto"/>
            <w:vAlign w:val="center"/>
          </w:tcPr>
          <w:p w14:paraId="3B9BE99F" w14:textId="45788697" w:rsidR="00A668D6" w:rsidRPr="00964A93" w:rsidRDefault="00A668D6" w:rsidP="006B30CD">
            <w:pPr>
              <w:ind w:left="72" w:hanging="72"/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sorti</w:t>
            </w:r>
            <w:r w:rsidR="00413E6A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r / lire / </w:t>
            </w:r>
            <w:r w:rsidR="006B30CD" w:rsidRPr="00964A93">
              <w:rPr>
                <w:rFonts w:ascii="Trebuchet MS" w:hAnsi="Trebuchet MS"/>
                <w:sz w:val="22"/>
                <w:szCs w:val="22"/>
                <w:lang w:val="fr-FR"/>
              </w:rPr>
              <w:t>faire des recherches sur Internet</w:t>
            </w:r>
          </w:p>
        </w:tc>
      </w:tr>
    </w:tbl>
    <w:p w14:paraId="2993841C" w14:textId="77777777" w:rsidR="00A668D6" w:rsidRPr="00964A93" w:rsidRDefault="00A668D6" w:rsidP="001C14A5">
      <w:pPr>
        <w:spacing w:after="240"/>
        <w:jc w:val="center"/>
        <w:rPr>
          <w:rFonts w:ascii="Trebuchet MS" w:hAnsi="Trebuchet MS"/>
          <w:sz w:val="22"/>
          <w:szCs w:val="22"/>
          <w:lang w:val="fr-FR"/>
        </w:rPr>
      </w:pPr>
    </w:p>
    <w:tbl>
      <w:tblPr>
        <w:tblW w:w="4891" w:type="pct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1E0" w:firstRow="1" w:lastRow="1" w:firstColumn="1" w:lastColumn="1" w:noHBand="0" w:noVBand="0"/>
      </w:tblPr>
      <w:tblGrid>
        <w:gridCol w:w="1167"/>
        <w:gridCol w:w="817"/>
        <w:gridCol w:w="7655"/>
      </w:tblGrid>
      <w:tr w:rsidR="00A668D6" w:rsidRPr="00964A93" w14:paraId="535F0708" w14:textId="77777777" w:rsidTr="008C57B2">
        <w:trPr>
          <w:trHeight w:val="624"/>
        </w:trPr>
        <w:tc>
          <w:tcPr>
            <w:tcW w:w="605" w:type="pct"/>
            <w:vMerge w:val="restart"/>
            <w:shd w:val="clear" w:color="auto" w:fill="auto"/>
            <w:vAlign w:val="center"/>
          </w:tcPr>
          <w:p w14:paraId="1B3FEA0F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avec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7E030AA7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mon</w:t>
            </w:r>
          </w:p>
        </w:tc>
        <w:tc>
          <w:tcPr>
            <w:tcW w:w="3970" w:type="pct"/>
            <w:shd w:val="clear" w:color="auto" w:fill="auto"/>
            <w:vAlign w:val="center"/>
          </w:tcPr>
          <w:p w14:paraId="55BC9444" w14:textId="5AF74227" w:rsidR="00A668D6" w:rsidRPr="00964A93" w:rsidRDefault="007804E9" w:rsidP="008C57B2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père / beau-père / grand-père / </w:t>
            </w:r>
            <w:r w:rsidR="00A668D6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frère / </w:t>
            </w:r>
          </w:p>
          <w:p w14:paraId="3E90C840" w14:textId="752A25CE" w:rsidR="00A668D6" w:rsidRPr="00964A93" w:rsidRDefault="00A668D6" w:rsidP="008C57B2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demi</w:t>
            </w:r>
            <w:r w:rsidR="007804E9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-frère / ami(e) / copain / </w:t>
            </w: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petit ami</w:t>
            </w:r>
          </w:p>
        </w:tc>
      </w:tr>
      <w:tr w:rsidR="00A668D6" w:rsidRPr="00964A93" w14:paraId="1F3016D9" w14:textId="77777777" w:rsidTr="008C57B2">
        <w:trPr>
          <w:trHeight w:val="624"/>
        </w:trPr>
        <w:tc>
          <w:tcPr>
            <w:tcW w:w="605" w:type="pct"/>
            <w:vMerge/>
            <w:shd w:val="clear" w:color="auto" w:fill="auto"/>
            <w:vAlign w:val="center"/>
          </w:tcPr>
          <w:p w14:paraId="7F9D9831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424" w:type="pct"/>
            <w:shd w:val="clear" w:color="auto" w:fill="auto"/>
            <w:vAlign w:val="center"/>
          </w:tcPr>
          <w:p w14:paraId="5BE48B48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ma</w:t>
            </w:r>
          </w:p>
        </w:tc>
        <w:tc>
          <w:tcPr>
            <w:tcW w:w="3970" w:type="pct"/>
            <w:shd w:val="clear" w:color="auto" w:fill="auto"/>
            <w:vAlign w:val="center"/>
          </w:tcPr>
          <w:p w14:paraId="69C0302E" w14:textId="32D2041A" w:rsidR="00A668D6" w:rsidRPr="00964A93" w:rsidRDefault="007804E9" w:rsidP="008C57B2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mère / belle-mère / grand-mère /</w:t>
            </w:r>
            <w:r w:rsidR="00A668D6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 sœur / </w:t>
            </w:r>
          </w:p>
          <w:p w14:paraId="0D054B8D" w14:textId="5B356DA5" w:rsidR="00A668D6" w:rsidRPr="00964A93" w:rsidRDefault="007804E9" w:rsidP="008C57B2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belle-</w:t>
            </w:r>
            <w:r w:rsidR="00A668D6" w:rsidRPr="00964A93">
              <w:rPr>
                <w:rFonts w:ascii="Trebuchet MS" w:hAnsi="Trebuchet MS"/>
                <w:sz w:val="22"/>
                <w:szCs w:val="22"/>
                <w:lang w:val="fr-FR"/>
              </w:rPr>
              <w:t>sœur / copine / petite amie</w:t>
            </w:r>
          </w:p>
        </w:tc>
      </w:tr>
      <w:tr w:rsidR="00A668D6" w:rsidRPr="00964A93" w14:paraId="1CC4BE56" w14:textId="77777777" w:rsidTr="008C57B2">
        <w:trPr>
          <w:trHeight w:val="624"/>
        </w:trPr>
        <w:tc>
          <w:tcPr>
            <w:tcW w:w="605" w:type="pct"/>
            <w:vMerge/>
            <w:shd w:val="clear" w:color="auto" w:fill="auto"/>
            <w:vAlign w:val="center"/>
          </w:tcPr>
          <w:p w14:paraId="12E94645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424" w:type="pct"/>
            <w:shd w:val="clear" w:color="auto" w:fill="auto"/>
            <w:vAlign w:val="center"/>
          </w:tcPr>
          <w:p w14:paraId="1A398AD4" w14:textId="77777777" w:rsidR="00A668D6" w:rsidRPr="00964A93" w:rsidRDefault="00A668D6" w:rsidP="00CD533C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mes</w:t>
            </w:r>
            <w:proofErr w:type="spellEnd"/>
          </w:p>
        </w:tc>
        <w:tc>
          <w:tcPr>
            <w:tcW w:w="3970" w:type="pct"/>
            <w:shd w:val="clear" w:color="auto" w:fill="auto"/>
            <w:vAlign w:val="center"/>
          </w:tcPr>
          <w:p w14:paraId="2C8F9E9D" w14:textId="77777777" w:rsidR="00A668D6" w:rsidRPr="00964A93" w:rsidRDefault="00A668D6" w:rsidP="008C57B2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parents / grands-parents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ami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(e)s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copains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copines</w:t>
            </w:r>
            <w:proofErr w:type="spellEnd"/>
          </w:p>
        </w:tc>
      </w:tr>
    </w:tbl>
    <w:p w14:paraId="42C69FCA" w14:textId="77777777" w:rsidR="00A668D6" w:rsidRPr="00964A93" w:rsidRDefault="00A668D6" w:rsidP="00E22A1F">
      <w:pPr>
        <w:jc w:val="center"/>
        <w:rPr>
          <w:rFonts w:ascii="Trebuchet MS" w:hAnsi="Trebuchet MS"/>
          <w:sz w:val="22"/>
          <w:szCs w:val="22"/>
        </w:rPr>
      </w:pPr>
    </w:p>
    <w:p w14:paraId="58ECEB36" w14:textId="77777777" w:rsidR="001548BF" w:rsidRPr="00964A93" w:rsidRDefault="001548BF" w:rsidP="00E22A1F">
      <w:pPr>
        <w:tabs>
          <w:tab w:val="left" w:pos="2786"/>
        </w:tabs>
        <w:jc w:val="center"/>
        <w:rPr>
          <w:rFonts w:ascii="Trebuchet MS" w:hAnsi="Trebuchet MS"/>
          <w:sz w:val="22"/>
          <w:szCs w:val="22"/>
        </w:rPr>
        <w:sectPr w:rsidR="001548BF" w:rsidRPr="00964A93" w:rsidSect="00B55A21"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14:paraId="140866DD" w14:textId="77777777" w:rsidR="001548BF" w:rsidRPr="00964A93" w:rsidRDefault="001548BF" w:rsidP="00E22A1F">
      <w:pPr>
        <w:tabs>
          <w:tab w:val="left" w:pos="2786"/>
        </w:tabs>
        <w:jc w:val="center"/>
        <w:rPr>
          <w:rFonts w:ascii="Trebuchet MS" w:hAnsi="Trebuchet MS"/>
          <w:sz w:val="22"/>
          <w:szCs w:val="22"/>
        </w:rPr>
      </w:pPr>
    </w:p>
    <w:p w14:paraId="215EE382" w14:textId="77777777" w:rsidR="00A668D6" w:rsidRPr="00964A93" w:rsidRDefault="00A668D6" w:rsidP="00AA1C40">
      <w:pPr>
        <w:pStyle w:val="ListParagraph"/>
        <w:numPr>
          <w:ilvl w:val="0"/>
          <w:numId w:val="3"/>
        </w:numPr>
        <w:shd w:val="clear" w:color="auto" w:fill="DBE5F1" w:themeFill="accent1" w:themeFillTint="33"/>
        <w:tabs>
          <w:tab w:val="left" w:pos="2786"/>
        </w:tabs>
        <w:rPr>
          <w:rFonts w:ascii="Trebuchet MS" w:hAnsi="Trebuchet MS"/>
          <w:b/>
          <w:sz w:val="22"/>
          <w:szCs w:val="22"/>
          <w:lang w:val="fr-FR"/>
        </w:rPr>
      </w:pPr>
      <w:r w:rsidRPr="00964A93">
        <w:rPr>
          <w:rFonts w:ascii="Trebuchet MS" w:hAnsi="Trebuchet MS"/>
          <w:b/>
          <w:sz w:val="22"/>
          <w:szCs w:val="22"/>
          <w:lang w:val="fr-FR"/>
        </w:rPr>
        <w:t>Qu’est-ce que tu as fait le week-end dernier?</w:t>
      </w:r>
    </w:p>
    <w:p w14:paraId="504AC70B" w14:textId="77777777" w:rsidR="00A668D6" w:rsidRPr="00964A93" w:rsidRDefault="00A668D6" w:rsidP="00E22A1F">
      <w:pPr>
        <w:tabs>
          <w:tab w:val="left" w:pos="2786"/>
        </w:tabs>
        <w:jc w:val="center"/>
        <w:rPr>
          <w:rFonts w:ascii="Trebuchet MS" w:hAnsi="Trebuchet MS"/>
          <w:sz w:val="22"/>
          <w:szCs w:val="22"/>
          <w:u w:val="single"/>
          <w:lang w:val="fr-FR"/>
        </w:rPr>
      </w:pPr>
    </w:p>
    <w:p w14:paraId="5FC2E283" w14:textId="77777777" w:rsidR="00A668D6" w:rsidRPr="00964A93" w:rsidRDefault="00A668D6" w:rsidP="00E22A1F">
      <w:pPr>
        <w:tabs>
          <w:tab w:val="left" w:pos="2786"/>
        </w:tabs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>Utilise le tableau ci-dessous pour parler à la place de ces personnes.</w:t>
      </w:r>
    </w:p>
    <w:p w14:paraId="52789C8C" w14:textId="77777777" w:rsidR="00A668D6" w:rsidRPr="00964A93" w:rsidRDefault="00A668D6" w:rsidP="00E22A1F">
      <w:pPr>
        <w:tabs>
          <w:tab w:val="left" w:pos="2786"/>
        </w:tabs>
        <w:jc w:val="center"/>
        <w:rPr>
          <w:rFonts w:ascii="Trebuchet MS" w:hAnsi="Trebuchet MS"/>
          <w:sz w:val="22"/>
          <w:szCs w:val="22"/>
          <w:lang w:val="fr-FR"/>
        </w:rPr>
      </w:pPr>
    </w:p>
    <w:tbl>
      <w:tblPr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2436"/>
        <w:gridCol w:w="2437"/>
        <w:gridCol w:w="2436"/>
        <w:gridCol w:w="2437"/>
      </w:tblGrid>
      <w:tr w:rsidR="00C362C0" w:rsidRPr="00964A93" w14:paraId="56837C8D" w14:textId="77777777" w:rsidTr="00C362C0">
        <w:trPr>
          <w:trHeight w:val="1985"/>
        </w:trPr>
        <w:tc>
          <w:tcPr>
            <w:tcW w:w="2436" w:type="dxa"/>
            <w:shd w:val="clear" w:color="auto" w:fill="auto"/>
          </w:tcPr>
          <w:p w14:paraId="781A8258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</w:t>
            </w:r>
          </w:p>
          <w:p w14:paraId="50736F7C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2C0761DB" w14:textId="677E3A5A" w:rsidR="00A668D6" w:rsidRPr="00964A93" w:rsidRDefault="004B10A2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70918BBF" wp14:editId="70996EBC">
                  <wp:extent cx="1310185" cy="873458"/>
                  <wp:effectExtent l="0" t="0" r="444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43" cy="87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3241DA03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2</w:t>
            </w:r>
          </w:p>
          <w:p w14:paraId="63B03C13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23557B8F" w14:textId="07217ECA" w:rsidR="00A668D6" w:rsidRPr="00964A93" w:rsidRDefault="004B10A2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bookmarkStart w:id="0" w:name="_GoBack"/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B09BF29" wp14:editId="6245F785">
                  <wp:extent cx="1221638" cy="86402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393" cy="8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436" w:type="dxa"/>
            <w:shd w:val="clear" w:color="auto" w:fill="auto"/>
            <w:vAlign w:val="center"/>
          </w:tcPr>
          <w:p w14:paraId="2171E7F4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3</w:t>
            </w:r>
          </w:p>
          <w:p w14:paraId="7AFD846F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29DC4EAA" w14:textId="4AB6E281" w:rsidR="00A668D6" w:rsidRPr="00964A93" w:rsidRDefault="00E01DED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51C5AD5" wp14:editId="789BFF9D">
                  <wp:extent cx="1235122" cy="823415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122" cy="8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6ACE86DD" w14:textId="6256DD82" w:rsidR="00C362C0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4</w:t>
            </w:r>
          </w:p>
          <w:p w14:paraId="397CBA17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59ACD565" w14:textId="254304D6" w:rsidR="00A668D6" w:rsidRPr="00964A93" w:rsidRDefault="00AC2F7A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71D3F4A" wp14:editId="212669AE">
                  <wp:extent cx="1228299" cy="813091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305" cy="82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2C0" w:rsidRPr="00964A93" w14:paraId="787CF310" w14:textId="77777777" w:rsidTr="00C362C0">
        <w:trPr>
          <w:trHeight w:val="1985"/>
        </w:trPr>
        <w:tc>
          <w:tcPr>
            <w:tcW w:w="2436" w:type="dxa"/>
            <w:shd w:val="clear" w:color="auto" w:fill="auto"/>
            <w:vAlign w:val="center"/>
          </w:tcPr>
          <w:p w14:paraId="0D4E068A" w14:textId="1018C5E6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5</w:t>
            </w:r>
          </w:p>
          <w:p w14:paraId="00FBD37C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055DA365" w14:textId="65028260" w:rsidR="00A668D6" w:rsidRPr="00964A93" w:rsidRDefault="00F50564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C50790A" wp14:editId="58DC1A0B">
                  <wp:extent cx="1248000" cy="93600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skates-2176562_64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74520333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6</w:t>
            </w:r>
          </w:p>
          <w:p w14:paraId="57ECE854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0951AD7F" w14:textId="70F8CD4E" w:rsidR="00A668D6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3E92199" wp14:editId="6051C249">
                  <wp:extent cx="1285906" cy="936000"/>
                  <wp:effectExtent l="0" t="0" r="952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golf-3183765_1280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5906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7ECA9F85" w14:textId="396D093E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7</w:t>
            </w:r>
          </w:p>
          <w:p w14:paraId="3699C5C5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</w:pPr>
          </w:p>
          <w:p w14:paraId="5A33E19E" w14:textId="06F44359" w:rsidR="00A668D6" w:rsidRPr="00964A93" w:rsidRDefault="00AC2F7A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3C86FDE" wp14:editId="39A9CEFC">
                  <wp:extent cx="1287475" cy="907085"/>
                  <wp:effectExtent l="0" t="0" r="8255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2044" cy="91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13634776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8</w:t>
            </w:r>
          </w:p>
          <w:p w14:paraId="4444E10C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62B94445" w14:textId="0A2D6576" w:rsidR="00A668D6" w:rsidRPr="00964A93" w:rsidRDefault="00E01DED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A9A1A04" wp14:editId="2E9AD70D">
                  <wp:extent cx="1323833" cy="88255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04" cy="88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2C0" w:rsidRPr="00964A93" w14:paraId="6B3AAEE0" w14:textId="77777777" w:rsidTr="00C362C0">
        <w:trPr>
          <w:trHeight w:val="1985"/>
        </w:trPr>
        <w:tc>
          <w:tcPr>
            <w:tcW w:w="2436" w:type="dxa"/>
            <w:shd w:val="clear" w:color="auto" w:fill="auto"/>
            <w:vAlign w:val="center"/>
          </w:tcPr>
          <w:p w14:paraId="6C85B182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9</w:t>
            </w:r>
          </w:p>
          <w:p w14:paraId="068A3157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5FF7BC70" w14:textId="4B7BDB82" w:rsidR="00A668D6" w:rsidRPr="00964A93" w:rsidRDefault="003C0F6C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9A0E8DC" wp14:editId="6BB51222">
                  <wp:extent cx="1460500" cy="796925"/>
                  <wp:effectExtent l="0" t="0" r="635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tennis-racket-155963_640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77" cy="79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3E050A66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10</w:t>
            </w:r>
          </w:p>
          <w:p w14:paraId="4B89F509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626CD29B" w14:textId="416F8184" w:rsidR="00A668D6" w:rsidRPr="00964A93" w:rsidRDefault="003C0F6C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DC86E4E" wp14:editId="5086677D">
                  <wp:extent cx="1272672" cy="900000"/>
                  <wp:effectExtent l="0" t="0" r="381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swim-3095629_64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2672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03D85F33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11</w:t>
            </w:r>
          </w:p>
          <w:p w14:paraId="035E7174" w14:textId="1C367CE1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1EC8E7AB" w14:textId="593332F3" w:rsidR="00A668D6" w:rsidRPr="00964A93" w:rsidRDefault="003C0F6C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0DE8C4D" wp14:editId="49ED85AB">
                  <wp:extent cx="1335442" cy="90000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eckchairs-355596_640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5442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0273252F" w14:textId="31CDCA76" w:rsidR="00A668D6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12</w:t>
            </w:r>
          </w:p>
          <w:p w14:paraId="217A51F8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16663CE4" w14:textId="078A0094" w:rsidR="00A668D6" w:rsidRPr="00964A93" w:rsidRDefault="00F215C9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444D540" wp14:editId="3D2BDADB">
                  <wp:extent cx="1262418" cy="84161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43" cy="8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2C0" w:rsidRPr="00964A93" w14:paraId="0F7433C7" w14:textId="77777777" w:rsidTr="00C362C0">
        <w:trPr>
          <w:trHeight w:val="1985"/>
        </w:trPr>
        <w:tc>
          <w:tcPr>
            <w:tcW w:w="2436" w:type="dxa"/>
            <w:shd w:val="clear" w:color="auto" w:fill="auto"/>
            <w:vAlign w:val="center"/>
          </w:tcPr>
          <w:p w14:paraId="4553B31F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13</w:t>
            </w:r>
          </w:p>
          <w:p w14:paraId="7E938CA0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370B8DE5" w14:textId="7ADACC61" w:rsidR="00A668D6" w:rsidRPr="00964A93" w:rsidRDefault="003C0F6C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6DF8F90" wp14:editId="649A2D20">
                  <wp:extent cx="1329704" cy="900000"/>
                  <wp:effectExtent l="0" t="0" r="381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ano-2706562_640.p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795"/>
                          <a:stretch/>
                        </pic:blipFill>
                        <pic:spPr bwMode="auto">
                          <a:xfrm>
                            <a:off x="0" y="0"/>
                            <a:ext cx="1329704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514F57AB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14</w:t>
            </w:r>
          </w:p>
          <w:p w14:paraId="7D86D4E6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6BE30DEA" w14:textId="3668D0F8" w:rsidR="00A668D6" w:rsidRPr="00964A93" w:rsidRDefault="00D54BF3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E25967A" wp14:editId="65B1B0C1">
                  <wp:extent cx="1165225" cy="935796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horse-3168576_640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5479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0099BF33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15</w:t>
            </w:r>
          </w:p>
          <w:p w14:paraId="38A288A5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2548BE4D" w14:textId="7CB33037" w:rsidR="00A668D6" w:rsidRPr="00964A93" w:rsidRDefault="00AC2F7A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14DAF29" wp14:editId="2F0F635B">
                  <wp:extent cx="1409700" cy="9582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z-8622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72B96158" w14:textId="77777777" w:rsidR="00A668D6" w:rsidRPr="00964A93" w:rsidRDefault="00A668D6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16</w:t>
            </w:r>
          </w:p>
          <w:p w14:paraId="4E60FCFB" w14:textId="77777777" w:rsidR="00C362C0" w:rsidRPr="00964A93" w:rsidRDefault="00C362C0" w:rsidP="00C362C0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235BAFCE" w14:textId="6F2A0DB7" w:rsidR="00A668D6" w:rsidRPr="00964A93" w:rsidRDefault="00D54BF3" w:rsidP="00F215C9">
            <w:pPr>
              <w:tabs>
                <w:tab w:val="left" w:pos="2786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289F545" wp14:editId="52B6000C">
                  <wp:extent cx="984422" cy="936000"/>
                  <wp:effectExtent l="0" t="0" r="635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ymnastics-1284656_1280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4422" cy="9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306C5" w14:textId="77777777" w:rsidR="00A668D6" w:rsidRPr="00964A93" w:rsidRDefault="00A668D6" w:rsidP="00C362C0">
      <w:pPr>
        <w:tabs>
          <w:tab w:val="left" w:pos="2786"/>
        </w:tabs>
        <w:spacing w:after="240"/>
        <w:jc w:val="center"/>
        <w:rPr>
          <w:rFonts w:ascii="Trebuchet MS" w:hAnsi="Trebuchet MS"/>
          <w:sz w:val="22"/>
          <w:szCs w:val="22"/>
        </w:rPr>
      </w:pPr>
    </w:p>
    <w:tbl>
      <w:tblPr>
        <w:tblW w:w="4891" w:type="pct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1E0" w:firstRow="1" w:lastRow="1" w:firstColumn="1" w:lastColumn="1" w:noHBand="0" w:noVBand="0"/>
      </w:tblPr>
      <w:tblGrid>
        <w:gridCol w:w="850"/>
        <w:gridCol w:w="1276"/>
        <w:gridCol w:w="7513"/>
      </w:tblGrid>
      <w:tr w:rsidR="00A668D6" w:rsidRPr="00964A93" w14:paraId="154E84CB" w14:textId="77777777" w:rsidTr="008C57B2">
        <w:trPr>
          <w:trHeight w:val="567"/>
        </w:trPr>
        <w:tc>
          <w:tcPr>
            <w:tcW w:w="441" w:type="pct"/>
            <w:vMerge w:val="restart"/>
            <w:shd w:val="clear" w:color="auto" w:fill="auto"/>
            <w:vAlign w:val="center"/>
          </w:tcPr>
          <w:p w14:paraId="4157BD96" w14:textId="77777777" w:rsidR="00A668D6" w:rsidRPr="00964A93" w:rsidRDefault="00A668D6" w:rsidP="003B691A">
            <w:pPr>
              <w:tabs>
                <w:tab w:val="left" w:pos="2786"/>
              </w:tabs>
              <w:ind w:left="85" w:right="-57"/>
              <w:rPr>
                <w:rFonts w:ascii="Trebuchet MS" w:hAnsi="Trebuchet MS" w:cs="Tahoma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Tahoma"/>
                <w:sz w:val="22"/>
                <w:szCs w:val="22"/>
              </w:rPr>
              <w:t>J’ai</w:t>
            </w:r>
            <w:proofErr w:type="spellEnd"/>
          </w:p>
        </w:tc>
        <w:tc>
          <w:tcPr>
            <w:tcW w:w="662" w:type="pct"/>
            <w:shd w:val="clear" w:color="auto" w:fill="auto"/>
            <w:vAlign w:val="center"/>
          </w:tcPr>
          <w:p w14:paraId="5E10ED72" w14:textId="77777777" w:rsidR="00A668D6" w:rsidRPr="00964A93" w:rsidRDefault="00A668D6" w:rsidP="003B691A">
            <w:pPr>
              <w:tabs>
                <w:tab w:val="left" w:pos="2786"/>
              </w:tabs>
              <w:ind w:left="85" w:right="-57"/>
              <w:rPr>
                <w:rFonts w:ascii="Trebuchet MS" w:hAnsi="Trebuchet MS" w:cs="Tahoma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Tahoma"/>
                <w:sz w:val="22"/>
                <w:szCs w:val="22"/>
              </w:rPr>
              <w:t>joué</w:t>
            </w:r>
            <w:proofErr w:type="spellEnd"/>
          </w:p>
        </w:tc>
        <w:tc>
          <w:tcPr>
            <w:tcW w:w="3897" w:type="pct"/>
            <w:shd w:val="clear" w:color="auto" w:fill="auto"/>
            <w:vAlign w:val="center"/>
          </w:tcPr>
          <w:p w14:paraId="4A7212F8" w14:textId="77777777" w:rsidR="00A668D6" w:rsidRPr="00964A93" w:rsidRDefault="00A668D6" w:rsidP="008C57B2">
            <w:pPr>
              <w:tabs>
                <w:tab w:val="left" w:pos="2786"/>
              </w:tabs>
              <w:ind w:right="-57"/>
              <w:rPr>
                <w:rFonts w:ascii="Trebuchet MS" w:hAnsi="Trebuchet MS" w:cs="Tahoma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Tahoma"/>
                <w:sz w:val="22"/>
                <w:szCs w:val="22"/>
                <w:lang w:val="fr-FR"/>
              </w:rPr>
              <w:t>au tennis / aux cartes/ au golf / du piano</w:t>
            </w:r>
          </w:p>
        </w:tc>
      </w:tr>
      <w:tr w:rsidR="00A668D6" w:rsidRPr="00964A93" w14:paraId="36570A3F" w14:textId="77777777" w:rsidTr="008C57B2">
        <w:trPr>
          <w:trHeight w:val="567"/>
        </w:trPr>
        <w:tc>
          <w:tcPr>
            <w:tcW w:w="441" w:type="pct"/>
            <w:vMerge/>
            <w:shd w:val="clear" w:color="auto" w:fill="auto"/>
            <w:vAlign w:val="center"/>
          </w:tcPr>
          <w:p w14:paraId="00492B47" w14:textId="77777777" w:rsidR="00A668D6" w:rsidRPr="00964A93" w:rsidRDefault="00A668D6" w:rsidP="003B691A">
            <w:pPr>
              <w:tabs>
                <w:tab w:val="left" w:pos="2786"/>
              </w:tabs>
              <w:ind w:left="85" w:right="-57"/>
              <w:rPr>
                <w:rFonts w:ascii="Trebuchet MS" w:hAnsi="Trebuchet MS" w:cs="Tahoma"/>
                <w:sz w:val="22"/>
                <w:szCs w:val="22"/>
                <w:lang w:val="fr-FR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14:paraId="120DF9DE" w14:textId="77777777" w:rsidR="00A668D6" w:rsidRPr="00964A93" w:rsidRDefault="00A668D6" w:rsidP="003B691A">
            <w:pPr>
              <w:tabs>
                <w:tab w:val="left" w:pos="2786"/>
              </w:tabs>
              <w:ind w:left="85" w:right="-57"/>
              <w:rPr>
                <w:rFonts w:ascii="Trebuchet MS" w:hAnsi="Trebuchet MS" w:cs="Tahoma"/>
                <w:sz w:val="22"/>
                <w:szCs w:val="22"/>
              </w:rPr>
            </w:pPr>
            <w:r w:rsidRPr="00964A93">
              <w:rPr>
                <w:rFonts w:ascii="Trebuchet MS" w:hAnsi="Trebuchet MS" w:cs="Tahoma"/>
                <w:sz w:val="22"/>
                <w:szCs w:val="22"/>
              </w:rPr>
              <w:t>fait</w:t>
            </w:r>
          </w:p>
        </w:tc>
        <w:tc>
          <w:tcPr>
            <w:tcW w:w="3897" w:type="pct"/>
            <w:shd w:val="clear" w:color="auto" w:fill="auto"/>
            <w:vAlign w:val="center"/>
          </w:tcPr>
          <w:p w14:paraId="3D378088" w14:textId="77777777" w:rsidR="00A668D6" w:rsidRPr="00964A93" w:rsidRDefault="00A668D6" w:rsidP="008C57B2">
            <w:pPr>
              <w:tabs>
                <w:tab w:val="left" w:pos="2786"/>
              </w:tabs>
              <w:ind w:right="-57"/>
              <w:rPr>
                <w:rFonts w:ascii="Trebuchet MS" w:hAnsi="Trebuchet MS" w:cs="Tahoma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Tahoma"/>
                <w:sz w:val="22"/>
                <w:szCs w:val="22"/>
                <w:lang w:val="fr-FR"/>
              </w:rPr>
              <w:t>de l’équitation / de la natation /</w:t>
            </w:r>
          </w:p>
          <w:p w14:paraId="154AC32C" w14:textId="77777777" w:rsidR="00A668D6" w:rsidRPr="00964A93" w:rsidRDefault="00A668D6" w:rsidP="008C57B2">
            <w:pPr>
              <w:tabs>
                <w:tab w:val="left" w:pos="2786"/>
              </w:tabs>
              <w:ind w:right="-57"/>
              <w:rPr>
                <w:rFonts w:ascii="Trebuchet MS" w:hAnsi="Trebuchet MS" w:cs="Tahoma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Tahoma"/>
                <w:sz w:val="22"/>
                <w:szCs w:val="22"/>
                <w:lang w:val="fr-FR"/>
              </w:rPr>
              <w:t xml:space="preserve">du patin à glace / mes devoirs / de la gymnastique / du vélo / </w:t>
            </w:r>
          </w:p>
          <w:p w14:paraId="702E2BE6" w14:textId="77777777" w:rsidR="00A668D6" w:rsidRPr="00964A93" w:rsidRDefault="00A668D6" w:rsidP="008C57B2">
            <w:pPr>
              <w:tabs>
                <w:tab w:val="left" w:pos="2786"/>
              </w:tabs>
              <w:ind w:right="-57"/>
              <w:rPr>
                <w:rFonts w:ascii="Trebuchet MS" w:hAnsi="Trebuchet MS" w:cs="Tahoma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Tahoma"/>
                <w:sz w:val="22"/>
                <w:szCs w:val="22"/>
              </w:rPr>
              <w:t>une</w:t>
            </w:r>
            <w:proofErr w:type="spellEnd"/>
            <w:r w:rsidRPr="00964A93">
              <w:rPr>
                <w:rFonts w:ascii="Trebuchet MS" w:hAnsi="Trebuchet MS" w:cs="Tahoma"/>
                <w:sz w:val="22"/>
                <w:szCs w:val="22"/>
              </w:rPr>
              <w:t xml:space="preserve"> promenade  </w:t>
            </w:r>
          </w:p>
        </w:tc>
      </w:tr>
      <w:tr w:rsidR="00A668D6" w:rsidRPr="00964A93" w14:paraId="1DE97276" w14:textId="77777777" w:rsidTr="008C57B2">
        <w:trPr>
          <w:trHeight w:val="567"/>
        </w:trPr>
        <w:tc>
          <w:tcPr>
            <w:tcW w:w="441" w:type="pct"/>
            <w:vMerge/>
            <w:shd w:val="clear" w:color="auto" w:fill="auto"/>
            <w:vAlign w:val="center"/>
          </w:tcPr>
          <w:p w14:paraId="4430D7BF" w14:textId="77777777" w:rsidR="00A668D6" w:rsidRPr="00964A93" w:rsidRDefault="00A668D6" w:rsidP="003B691A">
            <w:pPr>
              <w:tabs>
                <w:tab w:val="left" w:pos="2786"/>
              </w:tabs>
              <w:ind w:left="85" w:right="-57"/>
              <w:rPr>
                <w:rFonts w:ascii="Trebuchet MS" w:hAnsi="Trebuchet MS" w:cs="Tahoma"/>
                <w:sz w:val="22"/>
                <w:szCs w:val="22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14:paraId="20D19175" w14:textId="77777777" w:rsidR="00A668D6" w:rsidRPr="00964A93" w:rsidRDefault="00A668D6" w:rsidP="003B691A">
            <w:pPr>
              <w:tabs>
                <w:tab w:val="left" w:pos="2786"/>
              </w:tabs>
              <w:ind w:left="85" w:right="-57"/>
              <w:rPr>
                <w:rFonts w:ascii="Trebuchet MS" w:hAnsi="Trebuchet MS" w:cs="Tahoma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Tahoma"/>
                <w:sz w:val="22"/>
                <w:szCs w:val="22"/>
              </w:rPr>
              <w:t>regardé</w:t>
            </w:r>
            <w:proofErr w:type="spellEnd"/>
          </w:p>
        </w:tc>
        <w:tc>
          <w:tcPr>
            <w:tcW w:w="3897" w:type="pct"/>
            <w:shd w:val="clear" w:color="auto" w:fill="auto"/>
            <w:vAlign w:val="center"/>
          </w:tcPr>
          <w:p w14:paraId="22C5EB88" w14:textId="77777777" w:rsidR="00A668D6" w:rsidRPr="00964A93" w:rsidRDefault="00A668D6" w:rsidP="008C57B2">
            <w:pPr>
              <w:tabs>
                <w:tab w:val="left" w:pos="2786"/>
              </w:tabs>
              <w:ind w:right="-57"/>
              <w:rPr>
                <w:rFonts w:ascii="Trebuchet MS" w:hAnsi="Trebuchet MS" w:cs="Tahoma"/>
                <w:sz w:val="22"/>
                <w:szCs w:val="22"/>
              </w:rPr>
            </w:pPr>
            <w:r w:rsidRPr="00964A93">
              <w:rPr>
                <w:rFonts w:ascii="Trebuchet MS" w:hAnsi="Trebuchet MS" w:cs="Tahoma"/>
                <w:sz w:val="22"/>
                <w:szCs w:val="22"/>
              </w:rPr>
              <w:t xml:space="preserve">la </w:t>
            </w:r>
            <w:proofErr w:type="spellStart"/>
            <w:r w:rsidRPr="00964A93">
              <w:rPr>
                <w:rFonts w:ascii="Trebuchet MS" w:hAnsi="Trebuchet MS" w:cs="Tahoma"/>
                <w:sz w:val="22"/>
                <w:szCs w:val="22"/>
              </w:rPr>
              <w:t>télé</w:t>
            </w:r>
            <w:proofErr w:type="spellEnd"/>
          </w:p>
        </w:tc>
      </w:tr>
      <w:tr w:rsidR="00A668D6" w:rsidRPr="00964A93" w14:paraId="2AE11B2A" w14:textId="77777777" w:rsidTr="008C57B2">
        <w:trPr>
          <w:trHeight w:val="567"/>
        </w:trPr>
        <w:tc>
          <w:tcPr>
            <w:tcW w:w="1103" w:type="pct"/>
            <w:gridSpan w:val="2"/>
            <w:shd w:val="clear" w:color="auto" w:fill="auto"/>
            <w:vAlign w:val="center"/>
          </w:tcPr>
          <w:p w14:paraId="1FD8D93C" w14:textId="77777777" w:rsidR="00A668D6" w:rsidRPr="00964A93" w:rsidRDefault="00A668D6" w:rsidP="003B691A">
            <w:pPr>
              <w:tabs>
                <w:tab w:val="left" w:pos="2786"/>
              </w:tabs>
              <w:ind w:left="85" w:right="-57"/>
              <w:rPr>
                <w:rFonts w:ascii="Trebuchet MS" w:hAnsi="Trebuchet MS" w:cs="Tahoma"/>
                <w:sz w:val="22"/>
                <w:szCs w:val="22"/>
              </w:rPr>
            </w:pPr>
            <w:r w:rsidRPr="00964A93">
              <w:rPr>
                <w:rFonts w:ascii="Trebuchet MS" w:hAnsi="Trebuchet MS" w:cs="Tahoma"/>
                <w:sz w:val="22"/>
                <w:szCs w:val="22"/>
              </w:rPr>
              <w:t xml:space="preserve">Je </w:t>
            </w:r>
            <w:proofErr w:type="spellStart"/>
            <w:r w:rsidRPr="00964A93">
              <w:rPr>
                <w:rFonts w:ascii="Trebuchet MS" w:hAnsi="Trebuchet MS" w:cs="Tahoma"/>
                <w:sz w:val="22"/>
                <w:szCs w:val="22"/>
              </w:rPr>
              <w:t>suis</w:t>
            </w:r>
            <w:proofErr w:type="spellEnd"/>
            <w:r w:rsidRPr="00964A93">
              <w:rPr>
                <w:rFonts w:ascii="Trebuchet MS" w:hAnsi="Trebuchet MS" w:cs="Tahoma"/>
                <w:sz w:val="22"/>
                <w:szCs w:val="22"/>
              </w:rPr>
              <w:t xml:space="preserve"> </w:t>
            </w:r>
            <w:proofErr w:type="spellStart"/>
            <w:r w:rsidRPr="00964A93">
              <w:rPr>
                <w:rFonts w:ascii="Trebuchet MS" w:hAnsi="Trebuchet MS" w:cs="Tahoma"/>
                <w:sz w:val="22"/>
                <w:szCs w:val="22"/>
              </w:rPr>
              <w:t>allé</w:t>
            </w:r>
            <w:proofErr w:type="spellEnd"/>
            <w:r w:rsidRPr="00964A93">
              <w:rPr>
                <w:rFonts w:ascii="Trebuchet MS" w:hAnsi="Trebuchet MS" w:cs="Tahoma"/>
                <w:sz w:val="22"/>
                <w:szCs w:val="22"/>
              </w:rPr>
              <w:t>(e)</w:t>
            </w:r>
          </w:p>
        </w:tc>
        <w:tc>
          <w:tcPr>
            <w:tcW w:w="3897" w:type="pct"/>
            <w:shd w:val="clear" w:color="auto" w:fill="auto"/>
            <w:vAlign w:val="center"/>
          </w:tcPr>
          <w:p w14:paraId="5D128765" w14:textId="77777777" w:rsidR="00A668D6" w:rsidRPr="00964A93" w:rsidRDefault="00A668D6" w:rsidP="008C57B2">
            <w:pPr>
              <w:tabs>
                <w:tab w:val="left" w:pos="2786"/>
              </w:tabs>
              <w:ind w:right="-57"/>
              <w:rPr>
                <w:rFonts w:ascii="Trebuchet MS" w:hAnsi="Trebuchet MS" w:cs="Tahoma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Tahoma"/>
                <w:sz w:val="22"/>
                <w:szCs w:val="22"/>
                <w:lang w:val="fr-FR"/>
              </w:rPr>
              <w:t xml:space="preserve">au théâtre / au bord de la mer / au restaurant / à la pêche </w:t>
            </w:r>
          </w:p>
        </w:tc>
      </w:tr>
    </w:tbl>
    <w:p w14:paraId="18DBDC33" w14:textId="77777777" w:rsidR="00A668D6" w:rsidRPr="00964A93" w:rsidRDefault="00A668D6" w:rsidP="003B691A">
      <w:pPr>
        <w:rPr>
          <w:rFonts w:ascii="Trebuchet MS" w:hAnsi="Trebuchet MS"/>
          <w:sz w:val="22"/>
          <w:szCs w:val="22"/>
          <w:lang w:val="fr-FR"/>
        </w:rPr>
      </w:pPr>
    </w:p>
    <w:p w14:paraId="459B3E02" w14:textId="77777777" w:rsidR="00E54F8C" w:rsidRPr="00964A93" w:rsidRDefault="00E54F8C" w:rsidP="003B691A">
      <w:pPr>
        <w:rPr>
          <w:rFonts w:ascii="Trebuchet MS" w:hAnsi="Trebuchet MS"/>
          <w:sz w:val="22"/>
          <w:szCs w:val="22"/>
          <w:lang w:val="fr-FR"/>
        </w:rPr>
        <w:sectPr w:rsidR="00E54F8C" w:rsidRPr="00964A93" w:rsidSect="00B55A21"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14:paraId="6FA6B661" w14:textId="77777777" w:rsidR="00A668D6" w:rsidRPr="00964A93" w:rsidRDefault="00A668D6" w:rsidP="00AA1C40">
      <w:pPr>
        <w:pStyle w:val="ListParagraph"/>
        <w:numPr>
          <w:ilvl w:val="0"/>
          <w:numId w:val="3"/>
        </w:numPr>
        <w:shd w:val="clear" w:color="auto" w:fill="DBE5F1" w:themeFill="accent1" w:themeFillTint="33"/>
        <w:rPr>
          <w:rFonts w:ascii="Trebuchet MS" w:hAnsi="Trebuchet MS"/>
          <w:b/>
          <w:sz w:val="22"/>
          <w:szCs w:val="22"/>
          <w:lang w:val="fr-FR"/>
        </w:rPr>
      </w:pPr>
      <w:r w:rsidRPr="00964A93">
        <w:rPr>
          <w:rFonts w:ascii="Trebuchet MS" w:hAnsi="Trebuchet MS"/>
          <w:b/>
          <w:sz w:val="22"/>
          <w:szCs w:val="22"/>
          <w:lang w:val="fr-FR"/>
        </w:rPr>
        <w:lastRenderedPageBreak/>
        <w:t>Qu’est-ce que tu as fait pendant le week-end?</w:t>
      </w:r>
    </w:p>
    <w:p w14:paraId="69AF9767" w14:textId="77777777" w:rsidR="00A668D6" w:rsidRPr="00964A93" w:rsidRDefault="00A668D6" w:rsidP="003B691A">
      <w:pPr>
        <w:rPr>
          <w:rFonts w:ascii="Trebuchet MS" w:hAnsi="Trebuchet MS"/>
          <w:sz w:val="22"/>
          <w:szCs w:val="22"/>
          <w:u w:val="single"/>
          <w:lang w:val="fr-FR"/>
        </w:rPr>
      </w:pPr>
    </w:p>
    <w:p w14:paraId="1050477A" w14:textId="0FF7748C" w:rsidR="00A668D6" w:rsidRPr="00964A93" w:rsidRDefault="00A668D6" w:rsidP="00E22A1F">
      <w:pPr>
        <w:rPr>
          <w:rFonts w:ascii="Trebuchet MS" w:hAnsi="Trebuchet MS"/>
          <w:sz w:val="22"/>
          <w:szCs w:val="22"/>
          <w:lang w:val="fr-FR"/>
        </w:rPr>
      </w:pPr>
      <w:r w:rsidRPr="00964A93">
        <w:rPr>
          <w:rFonts w:ascii="Trebuchet MS" w:hAnsi="Trebuchet MS"/>
          <w:sz w:val="22"/>
          <w:szCs w:val="22"/>
          <w:lang w:val="fr-FR"/>
        </w:rPr>
        <w:t>Utilise les tableaux ci-dessous pour dire c</w:t>
      </w:r>
      <w:r w:rsidR="00C641AA" w:rsidRPr="00964A93">
        <w:rPr>
          <w:rFonts w:ascii="Trebuchet MS" w:hAnsi="Trebuchet MS"/>
          <w:sz w:val="22"/>
          <w:szCs w:val="22"/>
          <w:lang w:val="fr-FR"/>
        </w:rPr>
        <w:t xml:space="preserve">e que tu as fait et </w:t>
      </w:r>
      <w:r w:rsidRPr="00964A93">
        <w:rPr>
          <w:rFonts w:ascii="Trebuchet MS" w:hAnsi="Trebuchet MS"/>
          <w:sz w:val="22"/>
          <w:szCs w:val="22"/>
          <w:lang w:val="fr-FR"/>
        </w:rPr>
        <w:t>avec qui.</w:t>
      </w:r>
    </w:p>
    <w:p w14:paraId="72D2CCDD" w14:textId="77777777" w:rsidR="00A668D6" w:rsidRPr="00964A93" w:rsidRDefault="00A668D6" w:rsidP="003B691A">
      <w:pPr>
        <w:rPr>
          <w:rFonts w:ascii="Trebuchet MS" w:hAnsi="Trebuchet MS"/>
          <w:sz w:val="22"/>
          <w:szCs w:val="22"/>
          <w:u w:val="single"/>
          <w:lang w:val="fr-FR"/>
        </w:rPr>
      </w:pPr>
    </w:p>
    <w:tbl>
      <w:tblPr>
        <w:tblW w:w="4891" w:type="pct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1E0" w:firstRow="1" w:lastRow="1" w:firstColumn="1" w:lastColumn="1" w:noHBand="0" w:noVBand="0"/>
      </w:tblPr>
      <w:tblGrid>
        <w:gridCol w:w="1171"/>
        <w:gridCol w:w="974"/>
        <w:gridCol w:w="193"/>
        <w:gridCol w:w="912"/>
        <w:gridCol w:w="6389"/>
      </w:tblGrid>
      <w:tr w:rsidR="00A668D6" w:rsidRPr="00964A93" w14:paraId="4ACB4B7D" w14:textId="77777777" w:rsidTr="000450BE">
        <w:trPr>
          <w:trHeight w:val="454"/>
        </w:trPr>
        <w:tc>
          <w:tcPr>
            <w:tcW w:w="608" w:type="pct"/>
            <w:vMerge w:val="restart"/>
            <w:shd w:val="clear" w:color="auto" w:fill="auto"/>
            <w:vAlign w:val="center"/>
          </w:tcPr>
          <w:p w14:paraId="1C0A274F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J’ai</w:t>
            </w:r>
            <w:proofErr w:type="spellEnd"/>
          </w:p>
        </w:tc>
        <w:tc>
          <w:tcPr>
            <w:tcW w:w="505" w:type="pct"/>
            <w:vMerge w:val="restart"/>
            <w:shd w:val="clear" w:color="auto" w:fill="auto"/>
            <w:vAlign w:val="center"/>
          </w:tcPr>
          <w:p w14:paraId="4C92C044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joué</w:t>
            </w:r>
            <w:proofErr w:type="spellEnd"/>
          </w:p>
        </w:tc>
        <w:tc>
          <w:tcPr>
            <w:tcW w:w="573" w:type="pct"/>
            <w:gridSpan w:val="2"/>
            <w:shd w:val="clear" w:color="auto" w:fill="auto"/>
            <w:vAlign w:val="center"/>
          </w:tcPr>
          <w:p w14:paraId="34E6BDE1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au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130F3E07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football</w:t>
            </w:r>
            <w:r w:rsidR="00413E6A" w:rsidRPr="00964A93">
              <w:rPr>
                <w:rFonts w:ascii="Trebuchet MS" w:hAnsi="Trebuchet MS"/>
                <w:sz w:val="22"/>
                <w:szCs w:val="22"/>
              </w:rPr>
              <w:t xml:space="preserve"> / badminton / tennis / golf </w:t>
            </w:r>
          </w:p>
        </w:tc>
      </w:tr>
      <w:tr w:rsidR="00A668D6" w:rsidRPr="00964A93" w14:paraId="41163B88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741BD60B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6AEF69D1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gridSpan w:val="2"/>
            <w:shd w:val="clear" w:color="auto" w:fill="auto"/>
            <w:vAlign w:val="center"/>
          </w:tcPr>
          <w:p w14:paraId="7DBB60A5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aux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1877A589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cartes / échecs</w:t>
            </w:r>
            <w:r w:rsidR="00413E6A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 / jeux de société</w:t>
            </w:r>
          </w:p>
        </w:tc>
      </w:tr>
      <w:tr w:rsidR="00A668D6" w:rsidRPr="00964A93" w14:paraId="2AB08052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0CF6A42E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6D052F08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73" w:type="pct"/>
            <w:gridSpan w:val="2"/>
            <w:shd w:val="clear" w:color="auto" w:fill="auto"/>
            <w:vAlign w:val="center"/>
          </w:tcPr>
          <w:p w14:paraId="7AEA3A31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à 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06C76669" w14:textId="44BAD723" w:rsidR="00A668D6" w:rsidRPr="00964A93" w:rsidRDefault="00413E6A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des jeux électroniques </w:t>
            </w:r>
          </w:p>
        </w:tc>
      </w:tr>
      <w:tr w:rsidR="00A668D6" w:rsidRPr="00964A93" w14:paraId="6E746DD6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503789C7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7DAD75C6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73" w:type="pct"/>
            <w:gridSpan w:val="2"/>
            <w:shd w:val="clear" w:color="auto" w:fill="auto"/>
            <w:vAlign w:val="center"/>
          </w:tcPr>
          <w:p w14:paraId="028C2F02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pour 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56F41FCA" w14:textId="439030B1" w:rsidR="00A668D6" w:rsidRPr="00964A93" w:rsidRDefault="006B30CD" w:rsidP="000450BE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mon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équipe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/club </w:t>
            </w:r>
            <w:r w:rsidR="00A668D6" w:rsidRPr="00964A93">
              <w:rPr>
                <w:rFonts w:ascii="Trebuchet MS" w:hAnsi="Trebuchet MS"/>
                <w:sz w:val="22"/>
                <w:szCs w:val="22"/>
              </w:rPr>
              <w:t xml:space="preserve">de </w:t>
            </w:r>
            <w:r w:rsidR="00413E6A" w:rsidRPr="00964A93">
              <w:rPr>
                <w:rFonts w:ascii="Trebuchet MS" w:hAnsi="Trebuchet MS"/>
                <w:sz w:val="22"/>
                <w:szCs w:val="22"/>
              </w:rPr>
              <w:t>…</w:t>
            </w:r>
          </w:p>
        </w:tc>
      </w:tr>
      <w:tr w:rsidR="00A668D6" w:rsidRPr="00964A93" w14:paraId="1BC7888F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03A69957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295555FB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gridSpan w:val="2"/>
            <w:shd w:val="clear" w:color="auto" w:fill="auto"/>
            <w:vAlign w:val="center"/>
          </w:tcPr>
          <w:p w14:paraId="49D03A93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du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546402AD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piano / clavier / saxophone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violon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</w:tr>
      <w:tr w:rsidR="00A668D6" w:rsidRPr="00964A93" w14:paraId="7120C91E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50CE8408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1DABF595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gridSpan w:val="2"/>
            <w:shd w:val="clear" w:color="auto" w:fill="auto"/>
            <w:vAlign w:val="center"/>
          </w:tcPr>
          <w:p w14:paraId="68F92453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de la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38F38421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flûte / batterie / clarinette / guitare </w:t>
            </w:r>
          </w:p>
        </w:tc>
      </w:tr>
      <w:tr w:rsidR="00A668D6" w:rsidRPr="00964A93" w14:paraId="73C64512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11D069A7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 w:val="restart"/>
            <w:shd w:val="clear" w:color="auto" w:fill="auto"/>
            <w:vAlign w:val="center"/>
          </w:tcPr>
          <w:p w14:paraId="0371F8EC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fait</w:t>
            </w:r>
          </w:p>
        </w:tc>
        <w:tc>
          <w:tcPr>
            <w:tcW w:w="573" w:type="pct"/>
            <w:gridSpan w:val="2"/>
            <w:shd w:val="clear" w:color="auto" w:fill="auto"/>
            <w:vAlign w:val="center"/>
          </w:tcPr>
          <w:p w14:paraId="466733A0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du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00345C51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bowling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vélo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judo / shopping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patin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à glace </w:t>
            </w:r>
          </w:p>
        </w:tc>
      </w:tr>
      <w:tr w:rsidR="00A668D6" w:rsidRPr="00964A93" w14:paraId="75299447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1854C5D8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0736AC8A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gridSpan w:val="2"/>
            <w:shd w:val="clear" w:color="auto" w:fill="auto"/>
            <w:vAlign w:val="center"/>
          </w:tcPr>
          <w:p w14:paraId="5785DF08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de la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45CA18E3" w14:textId="77777777" w:rsidR="00A668D6" w:rsidRPr="00964A93" w:rsidRDefault="00A668D6" w:rsidP="000450BE">
            <w:pPr>
              <w:ind w:left="-13" w:firstLine="13"/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natation / voile / danse / gymnastique </w:t>
            </w:r>
          </w:p>
        </w:tc>
      </w:tr>
      <w:tr w:rsidR="00A668D6" w:rsidRPr="00964A93" w14:paraId="36C4A4F2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572A6380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1037FB25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573" w:type="pct"/>
            <w:gridSpan w:val="2"/>
            <w:shd w:val="clear" w:color="auto" w:fill="auto"/>
            <w:vAlign w:val="center"/>
          </w:tcPr>
          <w:p w14:paraId="4EAA8585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de l’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7ED1194D" w14:textId="4AD308E6" w:rsidR="00A668D6" w:rsidRPr="00964A93" w:rsidRDefault="006B30CD" w:rsidP="006B30CD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équitation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athlétisme</w:t>
            </w:r>
            <w:proofErr w:type="spellEnd"/>
            <w:r w:rsidR="00A668D6"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</w:tr>
      <w:tr w:rsidR="00A668D6" w:rsidRPr="00964A93" w14:paraId="5AA07D76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30F8A910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4E7A99C9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73" w:type="pct"/>
            <w:gridSpan w:val="2"/>
            <w:shd w:val="clear" w:color="auto" w:fill="auto"/>
            <w:vAlign w:val="center"/>
          </w:tcPr>
          <w:p w14:paraId="506A9F17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des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256624DA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courses </w:t>
            </w:r>
          </w:p>
        </w:tc>
      </w:tr>
      <w:tr w:rsidR="00A668D6" w:rsidRPr="00964A93" w14:paraId="316E4642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59F9EF88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14:paraId="6467222D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887" w:type="pct"/>
            <w:gridSpan w:val="3"/>
            <w:shd w:val="clear" w:color="auto" w:fill="auto"/>
            <w:vAlign w:val="center"/>
          </w:tcPr>
          <w:p w14:paraId="6396F628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une promenade / un pique-nique / mes devoirs</w:t>
            </w:r>
          </w:p>
        </w:tc>
      </w:tr>
      <w:tr w:rsidR="00A668D6" w:rsidRPr="00964A93" w14:paraId="33C4255B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6E8A10C4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078" w:type="pct"/>
            <w:gridSpan w:val="3"/>
            <w:shd w:val="clear" w:color="auto" w:fill="auto"/>
            <w:vAlign w:val="center"/>
          </w:tcPr>
          <w:p w14:paraId="41B21149" w14:textId="30973E50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écouté</w:t>
            </w:r>
            <w:proofErr w:type="spellEnd"/>
          </w:p>
        </w:tc>
        <w:tc>
          <w:tcPr>
            <w:tcW w:w="3314" w:type="pct"/>
            <w:shd w:val="clear" w:color="auto" w:fill="auto"/>
            <w:vAlign w:val="center"/>
          </w:tcPr>
          <w:p w14:paraId="674DEE84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de la musique / la radio </w:t>
            </w:r>
          </w:p>
        </w:tc>
      </w:tr>
      <w:tr w:rsidR="00A668D6" w:rsidRPr="00964A93" w14:paraId="5F96AE4A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06D9E104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078" w:type="pct"/>
            <w:gridSpan w:val="3"/>
            <w:shd w:val="clear" w:color="auto" w:fill="auto"/>
            <w:vAlign w:val="center"/>
          </w:tcPr>
          <w:p w14:paraId="6F99F878" w14:textId="353E4ABB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regardé</w:t>
            </w:r>
            <w:proofErr w:type="spellEnd"/>
          </w:p>
        </w:tc>
        <w:tc>
          <w:tcPr>
            <w:tcW w:w="3314" w:type="pct"/>
            <w:shd w:val="clear" w:color="auto" w:fill="auto"/>
            <w:vAlign w:val="center"/>
          </w:tcPr>
          <w:p w14:paraId="00DDFF45" w14:textId="1F948AF1" w:rsidR="00A668D6" w:rsidRPr="00964A93" w:rsidRDefault="00413E6A" w:rsidP="000450BE">
            <w:pPr>
              <w:rPr>
                <w:rFonts w:ascii="Trebuchet MS" w:hAnsi="Trebuchet MS" w:cs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la t</w:t>
            </w:r>
            <w:r w:rsidRPr="00964A93">
              <w:rPr>
                <w:rFonts w:ascii="Trebuchet MS" w:hAnsi="Trebuchet MS" w:cs="Trebuchet MS"/>
                <w:sz w:val="22"/>
                <w:szCs w:val="22"/>
                <w:lang w:val="fr-FR"/>
              </w:rPr>
              <w:t>élé / des clips YouTube / un film</w:t>
            </w:r>
          </w:p>
        </w:tc>
      </w:tr>
      <w:tr w:rsidR="00A668D6" w:rsidRPr="00964A93" w14:paraId="73689D23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32A93DE1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078" w:type="pct"/>
            <w:gridSpan w:val="3"/>
            <w:shd w:val="clear" w:color="auto" w:fill="auto"/>
            <w:vAlign w:val="center"/>
          </w:tcPr>
          <w:p w14:paraId="21B79C62" w14:textId="31C5CAF4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acheté</w:t>
            </w:r>
            <w:proofErr w:type="spellEnd"/>
          </w:p>
        </w:tc>
        <w:tc>
          <w:tcPr>
            <w:tcW w:w="3314" w:type="pct"/>
            <w:shd w:val="clear" w:color="auto" w:fill="auto"/>
            <w:vAlign w:val="center"/>
          </w:tcPr>
          <w:p w14:paraId="1BF7258F" w14:textId="20A3154F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un CD / un DVD / un cadeau pour </w:t>
            </w:r>
            <w:r w:rsidR="00413E6A" w:rsidRPr="00964A93">
              <w:rPr>
                <w:rFonts w:ascii="Trebuchet MS" w:hAnsi="Trebuchet MS"/>
                <w:sz w:val="22"/>
                <w:szCs w:val="22"/>
                <w:lang w:val="fr-FR"/>
              </w:rPr>
              <w:t>…</w:t>
            </w:r>
          </w:p>
        </w:tc>
      </w:tr>
      <w:tr w:rsidR="00A668D6" w:rsidRPr="00964A93" w14:paraId="6D17EC98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0F613EC7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4392" w:type="pct"/>
            <w:gridSpan w:val="4"/>
            <w:shd w:val="clear" w:color="auto" w:fill="auto"/>
            <w:vAlign w:val="center"/>
          </w:tcPr>
          <w:p w14:paraId="20B223E6" w14:textId="0C07BAC3" w:rsidR="00A668D6" w:rsidRPr="00964A93" w:rsidRDefault="00413E6A" w:rsidP="006B30CD">
            <w:pPr>
              <w:ind w:left="72" w:hanging="72"/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lu / </w:t>
            </w:r>
            <w:r w:rsidR="006B30CD" w:rsidRPr="00964A93">
              <w:rPr>
                <w:rFonts w:ascii="Trebuchet MS" w:hAnsi="Trebuchet MS"/>
                <w:sz w:val="22"/>
                <w:szCs w:val="22"/>
                <w:lang w:val="fr-FR"/>
              </w:rPr>
              <w:t>fait des recherches sur Internet</w:t>
            </w:r>
          </w:p>
        </w:tc>
      </w:tr>
      <w:tr w:rsidR="00A668D6" w:rsidRPr="00964A93" w14:paraId="7385406B" w14:textId="77777777" w:rsidTr="000450BE">
        <w:trPr>
          <w:trHeight w:val="454"/>
        </w:trPr>
        <w:tc>
          <w:tcPr>
            <w:tcW w:w="608" w:type="pct"/>
            <w:vMerge w:val="restart"/>
            <w:shd w:val="clear" w:color="auto" w:fill="auto"/>
            <w:vAlign w:val="center"/>
          </w:tcPr>
          <w:p w14:paraId="49DC6C58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Je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suis</w:t>
            </w:r>
            <w:proofErr w:type="spellEnd"/>
          </w:p>
        </w:tc>
        <w:tc>
          <w:tcPr>
            <w:tcW w:w="605" w:type="pct"/>
            <w:gridSpan w:val="2"/>
            <w:vMerge w:val="restart"/>
            <w:shd w:val="clear" w:color="auto" w:fill="auto"/>
            <w:vAlign w:val="center"/>
          </w:tcPr>
          <w:p w14:paraId="28353FD1" w14:textId="77777777" w:rsidR="00A668D6" w:rsidRPr="00964A93" w:rsidRDefault="00A668D6" w:rsidP="000450BE">
            <w:pPr>
              <w:ind w:left="-28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allé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>(e)</w:t>
            </w:r>
          </w:p>
        </w:tc>
        <w:tc>
          <w:tcPr>
            <w:tcW w:w="473" w:type="pct"/>
            <w:shd w:val="clear" w:color="auto" w:fill="auto"/>
            <w:vAlign w:val="center"/>
          </w:tcPr>
          <w:p w14:paraId="1DDDF238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au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66A21825" w14:textId="3A50BB12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club des jeunes / restaurant / bord de la mer / supermarché  / cinéma / </w:t>
            </w:r>
            <w:r w:rsidR="00413E6A" w:rsidRPr="00964A93">
              <w:rPr>
                <w:rFonts w:ascii="Trebuchet MS" w:hAnsi="Trebuchet MS"/>
                <w:sz w:val="22"/>
                <w:szCs w:val="22"/>
                <w:lang w:val="fr-FR"/>
              </w:rPr>
              <w:t>match de foot</w:t>
            </w:r>
            <w:r w:rsidR="006B30CD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 / </w:t>
            </w:r>
            <w:proofErr w:type="spellStart"/>
            <w:r w:rsidR="006B30CD" w:rsidRPr="00964A93">
              <w:rPr>
                <w:rFonts w:ascii="Trebuchet MS" w:hAnsi="Trebuchet MS"/>
                <w:sz w:val="22"/>
                <w:szCs w:val="22"/>
                <w:lang w:val="fr-FR"/>
              </w:rPr>
              <w:t>MacDo</w:t>
            </w:r>
            <w:proofErr w:type="spellEnd"/>
          </w:p>
        </w:tc>
      </w:tr>
      <w:tr w:rsidR="00A668D6" w:rsidRPr="00964A93" w14:paraId="66ADD3FB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5A05482C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605" w:type="pct"/>
            <w:gridSpan w:val="2"/>
            <w:vMerge/>
            <w:shd w:val="clear" w:color="auto" w:fill="auto"/>
            <w:vAlign w:val="center"/>
          </w:tcPr>
          <w:p w14:paraId="17AEB134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14:paraId="23D0DCFA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à la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1EBA286E" w14:textId="533C8CEA" w:rsidR="00A668D6" w:rsidRPr="00964A93" w:rsidRDefault="00A668D6" w:rsidP="000450BE">
            <w:pPr>
              <w:ind w:left="-28"/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piscine / patinoire / pêche / campagne </w:t>
            </w:r>
            <w:r w:rsidR="006B30CD" w:rsidRPr="00964A93">
              <w:rPr>
                <w:rFonts w:ascii="Trebuchet MS" w:hAnsi="Trebuchet MS"/>
                <w:sz w:val="22"/>
                <w:szCs w:val="22"/>
                <w:lang w:val="fr-FR"/>
              </w:rPr>
              <w:t>/ fête</w:t>
            </w:r>
          </w:p>
        </w:tc>
      </w:tr>
      <w:tr w:rsidR="00A668D6" w:rsidRPr="00964A93" w14:paraId="5D369B0B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35AA4416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605" w:type="pct"/>
            <w:gridSpan w:val="2"/>
            <w:vMerge/>
            <w:shd w:val="clear" w:color="auto" w:fill="auto"/>
            <w:vAlign w:val="center"/>
          </w:tcPr>
          <w:p w14:paraId="6002DC27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14:paraId="68C4AE0A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à l’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5C55A8B9" w14:textId="77777777" w:rsidR="00A668D6" w:rsidRPr="00964A93" w:rsidRDefault="00413E6A" w:rsidP="000450BE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église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</w:tr>
      <w:tr w:rsidR="00A668D6" w:rsidRPr="00964A93" w14:paraId="30EE4F1E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12E6ED09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05" w:type="pct"/>
            <w:gridSpan w:val="2"/>
            <w:vMerge/>
            <w:shd w:val="clear" w:color="auto" w:fill="auto"/>
            <w:vAlign w:val="center"/>
          </w:tcPr>
          <w:p w14:paraId="4020254C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14:paraId="2C43A2D6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à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39CAB77F" w14:textId="23A98B46" w:rsidR="00A668D6" w:rsidRPr="00964A93" w:rsidRDefault="00413E6A" w:rsidP="006B30CD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Lond</w:t>
            </w:r>
            <w:r w:rsidR="006B30CD" w:rsidRPr="00964A93">
              <w:rPr>
                <w:rFonts w:ascii="Trebuchet MS" w:hAnsi="Trebuchet MS"/>
                <w:sz w:val="22"/>
                <w:szCs w:val="22"/>
              </w:rPr>
              <w:t>res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/ </w:t>
            </w:r>
            <w:r w:rsidR="006B30CD" w:rsidRPr="00964A93">
              <w:rPr>
                <w:rFonts w:ascii="Trebuchet MS" w:hAnsi="Trebuchet MS"/>
                <w:sz w:val="22"/>
                <w:szCs w:val="22"/>
              </w:rPr>
              <w:t>Paris</w:t>
            </w:r>
          </w:p>
        </w:tc>
      </w:tr>
      <w:tr w:rsidR="00A668D6" w:rsidRPr="00964A93" w14:paraId="105546E9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415DEC6B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05" w:type="pct"/>
            <w:gridSpan w:val="2"/>
            <w:vMerge/>
            <w:shd w:val="clear" w:color="auto" w:fill="auto"/>
            <w:vAlign w:val="center"/>
          </w:tcPr>
          <w:p w14:paraId="4B439964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14:paraId="7B6066F8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en</w:t>
            </w:r>
            <w:proofErr w:type="spellEnd"/>
          </w:p>
        </w:tc>
        <w:tc>
          <w:tcPr>
            <w:tcW w:w="3314" w:type="pct"/>
            <w:shd w:val="clear" w:color="auto" w:fill="auto"/>
            <w:vAlign w:val="center"/>
          </w:tcPr>
          <w:p w14:paraId="3C5B2989" w14:textId="54F6D8FB" w:rsidR="00A668D6" w:rsidRPr="00964A93" w:rsidRDefault="00A668D6" w:rsidP="006B30CD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boîte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ville</w:t>
            </w:r>
            <w:proofErr w:type="spellEnd"/>
          </w:p>
        </w:tc>
      </w:tr>
      <w:tr w:rsidR="00A668D6" w:rsidRPr="00964A93" w14:paraId="57C9EF0D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328E1FD4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05" w:type="pct"/>
            <w:gridSpan w:val="2"/>
            <w:vMerge/>
            <w:shd w:val="clear" w:color="auto" w:fill="auto"/>
            <w:vAlign w:val="center"/>
          </w:tcPr>
          <w:p w14:paraId="1167D0ED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14:paraId="56C6BD75" w14:textId="77777777" w:rsidR="00A668D6" w:rsidRPr="00964A93" w:rsidRDefault="00A668D6" w:rsidP="000450BE">
            <w:pPr>
              <w:ind w:left="-57"/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chez</w:t>
            </w:r>
          </w:p>
        </w:tc>
        <w:tc>
          <w:tcPr>
            <w:tcW w:w="3314" w:type="pct"/>
            <w:shd w:val="clear" w:color="auto" w:fill="auto"/>
            <w:vAlign w:val="center"/>
          </w:tcPr>
          <w:p w14:paraId="215F1589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mes grands-parents / ma tante </w:t>
            </w:r>
            <w:r w:rsidR="00413E6A" w:rsidRPr="00964A93">
              <w:rPr>
                <w:rFonts w:ascii="Trebuchet MS" w:hAnsi="Trebuchet MS"/>
                <w:sz w:val="22"/>
                <w:szCs w:val="22"/>
                <w:lang w:val="fr-FR"/>
              </w:rPr>
              <w:t>/ ma copine</w:t>
            </w:r>
          </w:p>
        </w:tc>
      </w:tr>
      <w:tr w:rsidR="00A668D6" w:rsidRPr="00964A93" w14:paraId="12D1A0D4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78E4AE18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605" w:type="pct"/>
            <w:gridSpan w:val="2"/>
            <w:vMerge/>
            <w:shd w:val="clear" w:color="auto" w:fill="auto"/>
            <w:vAlign w:val="center"/>
          </w:tcPr>
          <w:p w14:paraId="77F7CFE4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3787" w:type="pct"/>
            <w:gridSpan w:val="2"/>
            <w:shd w:val="clear" w:color="auto" w:fill="auto"/>
            <w:vAlign w:val="center"/>
          </w:tcPr>
          <w:p w14:paraId="78EF63B9" w14:textId="2B753A0D" w:rsidR="00A668D6" w:rsidRPr="00964A93" w:rsidRDefault="00413E6A" w:rsidP="000450BE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danser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nager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pêcher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</w:tc>
      </w:tr>
      <w:tr w:rsidR="00A668D6" w:rsidRPr="00964A93" w14:paraId="18E7F55E" w14:textId="77777777" w:rsidTr="000450BE">
        <w:trPr>
          <w:trHeight w:val="454"/>
        </w:trPr>
        <w:tc>
          <w:tcPr>
            <w:tcW w:w="608" w:type="pct"/>
            <w:vMerge/>
            <w:shd w:val="clear" w:color="auto" w:fill="auto"/>
            <w:vAlign w:val="center"/>
          </w:tcPr>
          <w:p w14:paraId="0F1398CB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392" w:type="pct"/>
            <w:gridSpan w:val="4"/>
            <w:shd w:val="clear" w:color="auto" w:fill="auto"/>
            <w:vAlign w:val="center"/>
          </w:tcPr>
          <w:p w14:paraId="7DD96AED" w14:textId="77777777" w:rsidR="00A668D6" w:rsidRPr="00964A93" w:rsidRDefault="00A668D6" w:rsidP="000450BE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resté(e) à la maison / sorti(e)</w:t>
            </w:r>
          </w:p>
        </w:tc>
      </w:tr>
    </w:tbl>
    <w:p w14:paraId="15BCE6F3" w14:textId="77777777" w:rsidR="00A668D6" w:rsidRPr="00964A93" w:rsidRDefault="00A668D6" w:rsidP="00E22A1F">
      <w:pPr>
        <w:jc w:val="center"/>
        <w:rPr>
          <w:rFonts w:ascii="Trebuchet MS" w:hAnsi="Trebuchet MS"/>
          <w:sz w:val="22"/>
          <w:szCs w:val="22"/>
          <w:lang w:val="fr-FR"/>
        </w:rPr>
      </w:pPr>
    </w:p>
    <w:tbl>
      <w:tblPr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260"/>
        <w:gridCol w:w="7299"/>
      </w:tblGrid>
      <w:tr w:rsidR="00A668D6" w:rsidRPr="00964A93" w14:paraId="61AFD5C3" w14:textId="77777777" w:rsidTr="000350C9">
        <w:trPr>
          <w:trHeight w:val="680"/>
        </w:trPr>
        <w:tc>
          <w:tcPr>
            <w:tcW w:w="1080" w:type="dxa"/>
            <w:vMerge w:val="restart"/>
            <w:shd w:val="clear" w:color="auto" w:fill="auto"/>
            <w:vAlign w:val="center"/>
          </w:tcPr>
          <w:p w14:paraId="0AF4BCEA" w14:textId="77777777" w:rsidR="00A668D6" w:rsidRPr="00964A93" w:rsidRDefault="00A668D6" w:rsidP="000350C9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avec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A001F2B" w14:textId="77777777" w:rsidR="00A668D6" w:rsidRPr="00964A93" w:rsidRDefault="00A668D6" w:rsidP="000350C9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mon</w:t>
            </w:r>
          </w:p>
        </w:tc>
        <w:tc>
          <w:tcPr>
            <w:tcW w:w="7299" w:type="dxa"/>
            <w:shd w:val="clear" w:color="auto" w:fill="auto"/>
            <w:vAlign w:val="center"/>
          </w:tcPr>
          <w:p w14:paraId="21B89D5F" w14:textId="56AAC1A7" w:rsidR="00A668D6" w:rsidRPr="00964A93" w:rsidRDefault="006B30CD" w:rsidP="008C57B2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père / beau-père / grand-père / </w:t>
            </w:r>
            <w:r w:rsidR="00A668D6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frère / </w:t>
            </w:r>
          </w:p>
          <w:p w14:paraId="427A1CCE" w14:textId="0C6B2527" w:rsidR="00A668D6" w:rsidRPr="00964A93" w:rsidRDefault="006B30CD" w:rsidP="008C57B2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demi-frère / ami(e) / copain / </w:t>
            </w:r>
            <w:r w:rsidR="00A668D6" w:rsidRPr="00964A93">
              <w:rPr>
                <w:rFonts w:ascii="Trebuchet MS" w:hAnsi="Trebuchet MS"/>
                <w:sz w:val="22"/>
                <w:szCs w:val="22"/>
                <w:lang w:val="fr-FR"/>
              </w:rPr>
              <w:t>petit ami</w:t>
            </w:r>
          </w:p>
        </w:tc>
      </w:tr>
      <w:tr w:rsidR="00A668D6" w:rsidRPr="00964A93" w14:paraId="0C39B2C9" w14:textId="77777777" w:rsidTr="000350C9">
        <w:trPr>
          <w:trHeight w:val="680"/>
        </w:trPr>
        <w:tc>
          <w:tcPr>
            <w:tcW w:w="1080" w:type="dxa"/>
            <w:vMerge/>
            <w:shd w:val="clear" w:color="auto" w:fill="auto"/>
            <w:vAlign w:val="center"/>
          </w:tcPr>
          <w:p w14:paraId="31A88C42" w14:textId="77777777" w:rsidR="00A668D6" w:rsidRPr="00964A93" w:rsidRDefault="00A668D6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198177" w14:textId="77777777" w:rsidR="00A668D6" w:rsidRPr="00964A93" w:rsidRDefault="00A668D6" w:rsidP="000350C9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>ma</w:t>
            </w:r>
          </w:p>
        </w:tc>
        <w:tc>
          <w:tcPr>
            <w:tcW w:w="7299" w:type="dxa"/>
            <w:shd w:val="clear" w:color="auto" w:fill="auto"/>
            <w:vAlign w:val="center"/>
          </w:tcPr>
          <w:p w14:paraId="2F8882A1" w14:textId="6B0E18F6" w:rsidR="00A668D6" w:rsidRPr="00964A93" w:rsidRDefault="006B30CD" w:rsidP="008C57B2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mère / belle-mère / grand-mère / s</w:t>
            </w:r>
            <w:r w:rsidR="00A668D6" w:rsidRPr="00964A93">
              <w:rPr>
                <w:rFonts w:ascii="Trebuchet MS" w:hAnsi="Trebuchet MS"/>
                <w:sz w:val="22"/>
                <w:szCs w:val="22"/>
                <w:lang w:val="fr-FR"/>
              </w:rPr>
              <w:t xml:space="preserve">œur / </w:t>
            </w:r>
          </w:p>
          <w:p w14:paraId="23083082" w14:textId="167637B9" w:rsidR="00A668D6" w:rsidRPr="00964A93" w:rsidRDefault="006B30CD" w:rsidP="008C57B2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belle-</w:t>
            </w:r>
            <w:r w:rsidR="00A668D6" w:rsidRPr="00964A93">
              <w:rPr>
                <w:rFonts w:ascii="Trebuchet MS" w:hAnsi="Trebuchet MS"/>
                <w:sz w:val="22"/>
                <w:szCs w:val="22"/>
                <w:lang w:val="fr-FR"/>
              </w:rPr>
              <w:t>sœur / copine / petite amie</w:t>
            </w:r>
          </w:p>
        </w:tc>
      </w:tr>
      <w:tr w:rsidR="00A668D6" w:rsidRPr="00964A93" w14:paraId="4B1AC28B" w14:textId="77777777" w:rsidTr="000350C9">
        <w:trPr>
          <w:trHeight w:val="680"/>
        </w:trPr>
        <w:tc>
          <w:tcPr>
            <w:tcW w:w="1080" w:type="dxa"/>
            <w:vMerge/>
            <w:shd w:val="clear" w:color="auto" w:fill="auto"/>
            <w:vAlign w:val="center"/>
          </w:tcPr>
          <w:p w14:paraId="1C8C8E68" w14:textId="77777777" w:rsidR="00A668D6" w:rsidRPr="00964A93" w:rsidRDefault="00A668D6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73FE6E6" w14:textId="77777777" w:rsidR="00A668D6" w:rsidRPr="00964A93" w:rsidRDefault="00A668D6" w:rsidP="000350C9">
            <w:p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mes</w:t>
            </w:r>
            <w:proofErr w:type="spellEnd"/>
          </w:p>
        </w:tc>
        <w:tc>
          <w:tcPr>
            <w:tcW w:w="7299" w:type="dxa"/>
            <w:shd w:val="clear" w:color="auto" w:fill="auto"/>
            <w:vAlign w:val="center"/>
          </w:tcPr>
          <w:p w14:paraId="4989EB75" w14:textId="77777777" w:rsidR="00A668D6" w:rsidRPr="00964A93" w:rsidRDefault="00A668D6" w:rsidP="008C57B2">
            <w:pPr>
              <w:rPr>
                <w:rFonts w:ascii="Trebuchet MS" w:hAnsi="Trebuchet MS"/>
                <w:sz w:val="22"/>
                <w:szCs w:val="22"/>
              </w:rPr>
            </w:pPr>
            <w:r w:rsidRPr="00964A93">
              <w:rPr>
                <w:rFonts w:ascii="Trebuchet MS" w:hAnsi="Trebuchet MS"/>
                <w:sz w:val="22"/>
                <w:szCs w:val="22"/>
              </w:rPr>
              <w:t xml:space="preserve">parents / grands-parents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ami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(e)s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copains</w:t>
            </w:r>
            <w:proofErr w:type="spellEnd"/>
            <w:r w:rsidRPr="00964A93">
              <w:rPr>
                <w:rFonts w:ascii="Trebuchet MS" w:hAnsi="Trebuchet MS"/>
                <w:sz w:val="22"/>
                <w:szCs w:val="22"/>
              </w:rPr>
              <w:t xml:space="preserve"> / </w:t>
            </w:r>
            <w:proofErr w:type="spellStart"/>
            <w:r w:rsidRPr="00964A93">
              <w:rPr>
                <w:rFonts w:ascii="Trebuchet MS" w:hAnsi="Trebuchet MS"/>
                <w:sz w:val="22"/>
                <w:szCs w:val="22"/>
              </w:rPr>
              <w:t>copines</w:t>
            </w:r>
            <w:proofErr w:type="spellEnd"/>
          </w:p>
        </w:tc>
      </w:tr>
    </w:tbl>
    <w:p w14:paraId="5CA61C92" w14:textId="77777777" w:rsidR="00A668D6" w:rsidRPr="00964A93" w:rsidRDefault="00A668D6" w:rsidP="000450BE">
      <w:pPr>
        <w:rPr>
          <w:rFonts w:ascii="Trebuchet MS" w:hAnsi="Trebuchet MS"/>
          <w:sz w:val="22"/>
          <w:szCs w:val="22"/>
        </w:rPr>
      </w:pPr>
    </w:p>
    <w:p w14:paraId="6BA2F137" w14:textId="77777777" w:rsidR="00665095" w:rsidRPr="00964A93" w:rsidRDefault="00665095" w:rsidP="00E22A1F">
      <w:pPr>
        <w:rPr>
          <w:rFonts w:ascii="Trebuchet MS" w:hAnsi="Trebuchet MS"/>
          <w:sz w:val="22"/>
          <w:szCs w:val="22"/>
        </w:rPr>
        <w:sectPr w:rsidR="00665095" w:rsidRPr="00964A93" w:rsidSect="00B55A21"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14:paraId="650CC590" w14:textId="77777777" w:rsidR="00776C0B" w:rsidRPr="00964A93" w:rsidRDefault="00665095" w:rsidP="00AA1C40">
      <w:pPr>
        <w:shd w:val="clear" w:color="auto" w:fill="B8CCE4" w:themeFill="accent1" w:themeFillTint="66"/>
        <w:rPr>
          <w:rFonts w:ascii="Trebuchet MS" w:hAnsi="Trebuchet MS"/>
          <w:b/>
          <w:sz w:val="22"/>
          <w:szCs w:val="22"/>
        </w:rPr>
      </w:pPr>
      <w:r w:rsidRPr="00964A93">
        <w:rPr>
          <w:rFonts w:ascii="Trebuchet MS" w:hAnsi="Trebuchet MS"/>
          <w:b/>
          <w:sz w:val="22"/>
          <w:szCs w:val="22"/>
        </w:rPr>
        <w:lastRenderedPageBreak/>
        <w:t>Answers</w:t>
      </w:r>
    </w:p>
    <w:p w14:paraId="36040572" w14:textId="77777777" w:rsidR="00665095" w:rsidRPr="00964A93" w:rsidRDefault="00665095" w:rsidP="00E22A1F">
      <w:pPr>
        <w:rPr>
          <w:rFonts w:ascii="Trebuchet MS" w:hAnsi="Trebuchet MS"/>
          <w:sz w:val="22"/>
          <w:szCs w:val="22"/>
        </w:rPr>
      </w:pPr>
    </w:p>
    <w:p w14:paraId="5351C1FA" w14:textId="77777777" w:rsidR="00665095" w:rsidRPr="00964A93" w:rsidRDefault="00665095" w:rsidP="00AA1C40">
      <w:pPr>
        <w:shd w:val="clear" w:color="auto" w:fill="DBE5F1" w:themeFill="accent1" w:themeFillTint="33"/>
        <w:rPr>
          <w:rFonts w:ascii="Trebuchet MS" w:hAnsi="Trebuchet MS"/>
          <w:b/>
          <w:sz w:val="22"/>
          <w:szCs w:val="22"/>
        </w:rPr>
      </w:pPr>
      <w:r w:rsidRPr="00964A93">
        <w:rPr>
          <w:rFonts w:ascii="Trebuchet MS" w:hAnsi="Trebuchet MS"/>
          <w:b/>
          <w:sz w:val="22"/>
          <w:szCs w:val="22"/>
        </w:rPr>
        <w:t>Ex.3</w:t>
      </w:r>
    </w:p>
    <w:p w14:paraId="028B6C51" w14:textId="77777777" w:rsidR="000350C9" w:rsidRPr="00964A93" w:rsidRDefault="000350C9" w:rsidP="00E22A1F">
      <w:pPr>
        <w:rPr>
          <w:rFonts w:ascii="Trebuchet MS" w:hAnsi="Trebuchet MS"/>
          <w:sz w:val="22"/>
          <w:szCs w:val="22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567"/>
        <w:gridCol w:w="9072"/>
      </w:tblGrid>
      <w:tr w:rsidR="000350C9" w:rsidRPr="00964A93" w14:paraId="637FDB41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39C70065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072" w:type="dxa"/>
            <w:vAlign w:val="center"/>
          </w:tcPr>
          <w:p w14:paraId="2266F98A" w14:textId="16E07893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jouer aux échecs.</w:t>
            </w:r>
          </w:p>
        </w:tc>
      </w:tr>
      <w:tr w:rsidR="000350C9" w:rsidRPr="00964A93" w14:paraId="2665B938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3B0B2853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3616DE95" w14:textId="5812B2D2" w:rsidR="000350C9" w:rsidRPr="00964A93" w:rsidRDefault="000350C9" w:rsidP="006B30CD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aller à la pêche.</w:t>
            </w:r>
          </w:p>
        </w:tc>
      </w:tr>
      <w:tr w:rsidR="000350C9" w:rsidRPr="00964A93" w14:paraId="5FC0470E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277F70F0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5F1C67A0" w14:textId="6062F8FB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retrouver mes copains.</w:t>
            </w:r>
          </w:p>
        </w:tc>
      </w:tr>
      <w:tr w:rsidR="000350C9" w:rsidRPr="00964A93" w14:paraId="43E64466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6E72CD6F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45400400" w14:textId="4FF69517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aller au parc.</w:t>
            </w:r>
          </w:p>
        </w:tc>
      </w:tr>
      <w:tr w:rsidR="000350C9" w:rsidRPr="00964A93" w14:paraId="33223F54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73DAD312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2CE04776" w14:textId="41C28060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faire de la voile.</w:t>
            </w:r>
          </w:p>
        </w:tc>
      </w:tr>
      <w:tr w:rsidR="000350C9" w:rsidRPr="00964A93" w14:paraId="20580EFC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43E43B9A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25CF64BB" w14:textId="22E1C863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jouer au ping</w:t>
            </w:r>
            <w:r w:rsidR="00411A53" w:rsidRPr="00964A93">
              <w:rPr>
                <w:rFonts w:ascii="Trebuchet MS" w:hAnsi="Trebuchet MS"/>
                <w:sz w:val="22"/>
                <w:szCs w:val="22"/>
                <w:lang w:val="fr-FR"/>
              </w:rPr>
              <w:t>-</w:t>
            </w: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pong.</w:t>
            </w:r>
          </w:p>
        </w:tc>
      </w:tr>
      <w:tr w:rsidR="000350C9" w:rsidRPr="00964A93" w14:paraId="012D1B10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6D43A419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56FB4905" w14:textId="3AD21724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jouer au basket.</w:t>
            </w:r>
          </w:p>
        </w:tc>
      </w:tr>
      <w:tr w:rsidR="000350C9" w:rsidRPr="00964A93" w14:paraId="222B169D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3A73EAE9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0C07CC08" w14:textId="28CEA17D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faire du camping.</w:t>
            </w:r>
          </w:p>
        </w:tc>
      </w:tr>
      <w:tr w:rsidR="000350C9" w:rsidRPr="00964A93" w14:paraId="24236E43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6A0F585A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69BD744C" w14:textId="1A15F0FC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aller chez ma grand-mère.</w:t>
            </w:r>
          </w:p>
        </w:tc>
      </w:tr>
      <w:tr w:rsidR="000350C9" w:rsidRPr="00964A93" w14:paraId="18C28D86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7E49D455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7163B278" w14:textId="56CAAC57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faire de la natation / aller à la piscine.</w:t>
            </w:r>
          </w:p>
        </w:tc>
      </w:tr>
      <w:tr w:rsidR="000350C9" w:rsidRPr="00964A93" w14:paraId="5C56C0ED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7ABBFEC1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19293158" w14:textId="36BB6D1D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aller à la plage / au bord de la mer.</w:t>
            </w:r>
          </w:p>
        </w:tc>
      </w:tr>
      <w:tr w:rsidR="000350C9" w:rsidRPr="00964A93" w14:paraId="7942AA6F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07343AA3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79BA4053" w14:textId="7E3182CB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faire un pique-nique.</w:t>
            </w:r>
          </w:p>
        </w:tc>
      </w:tr>
      <w:tr w:rsidR="000350C9" w:rsidRPr="00964A93" w14:paraId="68B8E53A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0D914EF3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1A8E860A" w14:textId="1BF8083C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faire du ski.</w:t>
            </w:r>
          </w:p>
        </w:tc>
      </w:tr>
      <w:tr w:rsidR="000350C9" w:rsidRPr="00964A93" w14:paraId="6120BC4C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183ED9BC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3E33B7D8" w14:textId="2F02793E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aller au gymnase.</w:t>
            </w:r>
          </w:p>
        </w:tc>
      </w:tr>
      <w:tr w:rsidR="000350C9" w:rsidRPr="00964A93" w14:paraId="51C90C79" w14:textId="77777777" w:rsidTr="005C4CBF">
        <w:trPr>
          <w:trHeight w:val="567"/>
        </w:trPr>
        <w:tc>
          <w:tcPr>
            <w:tcW w:w="567" w:type="dxa"/>
            <w:vAlign w:val="center"/>
          </w:tcPr>
          <w:p w14:paraId="3FE49FDA" w14:textId="77777777" w:rsidR="000350C9" w:rsidRPr="00964A93" w:rsidRDefault="000350C9" w:rsidP="000350C9">
            <w:pPr>
              <w:pStyle w:val="ListParagraph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fr-FR"/>
              </w:rPr>
            </w:pPr>
          </w:p>
        </w:tc>
        <w:tc>
          <w:tcPr>
            <w:tcW w:w="9072" w:type="dxa"/>
            <w:vAlign w:val="center"/>
          </w:tcPr>
          <w:p w14:paraId="40D54BC8" w14:textId="532382DE" w:rsidR="000350C9" w:rsidRPr="00964A93" w:rsidRDefault="000350C9" w:rsidP="000350C9">
            <w:pPr>
              <w:rPr>
                <w:rFonts w:ascii="Trebuchet MS" w:hAnsi="Trebuchet MS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/>
                <w:sz w:val="22"/>
                <w:szCs w:val="22"/>
                <w:lang w:val="fr-FR"/>
              </w:rPr>
              <w:t>Je vais jouer au golf.</w:t>
            </w:r>
          </w:p>
        </w:tc>
      </w:tr>
    </w:tbl>
    <w:p w14:paraId="28F06F7A" w14:textId="77777777" w:rsidR="00665095" w:rsidRPr="00964A93" w:rsidRDefault="00665095" w:rsidP="00E22A1F">
      <w:pPr>
        <w:rPr>
          <w:rFonts w:ascii="Trebuchet MS" w:hAnsi="Trebuchet MS"/>
          <w:sz w:val="22"/>
          <w:szCs w:val="22"/>
          <w:lang w:val="fr-FR"/>
        </w:rPr>
      </w:pPr>
    </w:p>
    <w:p w14:paraId="2AF155EA" w14:textId="77777777" w:rsidR="00665095" w:rsidRPr="00964A93" w:rsidRDefault="00665095" w:rsidP="00AA1C40">
      <w:pPr>
        <w:shd w:val="clear" w:color="auto" w:fill="DBE5F1" w:themeFill="accent1" w:themeFillTint="33"/>
        <w:rPr>
          <w:rFonts w:ascii="Trebuchet MS" w:hAnsi="Trebuchet MS"/>
          <w:b/>
          <w:sz w:val="22"/>
          <w:szCs w:val="22"/>
          <w:lang w:val="fr-FR"/>
        </w:rPr>
      </w:pPr>
      <w:r w:rsidRPr="00964A93">
        <w:rPr>
          <w:rFonts w:ascii="Trebuchet MS" w:hAnsi="Trebuchet MS"/>
          <w:b/>
          <w:sz w:val="22"/>
          <w:szCs w:val="22"/>
          <w:lang w:val="fr-FR"/>
        </w:rPr>
        <w:t>Ex.5</w:t>
      </w:r>
    </w:p>
    <w:p w14:paraId="0779CD80" w14:textId="77777777" w:rsidR="00665095" w:rsidRPr="00964A93" w:rsidRDefault="00665095" w:rsidP="00E22A1F">
      <w:pPr>
        <w:rPr>
          <w:rFonts w:ascii="Trebuchet MS" w:hAnsi="Trebuchet MS"/>
          <w:sz w:val="22"/>
          <w:szCs w:val="22"/>
          <w:lang w:val="fr-FR"/>
        </w:rPr>
      </w:pPr>
    </w:p>
    <w:tbl>
      <w:tblPr>
        <w:tblW w:w="4891" w:type="pct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1E0" w:firstRow="1" w:lastRow="1" w:firstColumn="1" w:lastColumn="1" w:noHBand="0" w:noVBand="0"/>
      </w:tblPr>
      <w:tblGrid>
        <w:gridCol w:w="567"/>
        <w:gridCol w:w="4114"/>
        <w:gridCol w:w="565"/>
        <w:gridCol w:w="4393"/>
      </w:tblGrid>
      <w:tr w:rsidR="00665095" w:rsidRPr="00964A93" w14:paraId="1A1E8896" w14:textId="77777777" w:rsidTr="000F165D">
        <w:trPr>
          <w:trHeight w:val="454"/>
        </w:trPr>
        <w:tc>
          <w:tcPr>
            <w:tcW w:w="294" w:type="pct"/>
            <w:shd w:val="clear" w:color="auto" w:fill="auto"/>
            <w:vAlign w:val="center"/>
          </w:tcPr>
          <w:p w14:paraId="66CD52A8" w14:textId="77777777" w:rsidR="00665095" w:rsidRPr="00964A93" w:rsidRDefault="00665095" w:rsidP="005C4CBF">
            <w:pPr>
              <w:pStyle w:val="ListParagraph"/>
              <w:numPr>
                <w:ilvl w:val="0"/>
                <w:numId w:val="7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</w:p>
        </w:tc>
        <w:tc>
          <w:tcPr>
            <w:tcW w:w="2134" w:type="pct"/>
            <w:shd w:val="clear" w:color="auto" w:fill="auto"/>
            <w:vAlign w:val="center"/>
          </w:tcPr>
          <w:p w14:paraId="6DE8E8D8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J’ai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</w:t>
            </w: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joué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aux </w:t>
            </w: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cartes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>.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B39A34D" w14:textId="77777777" w:rsidR="00665095" w:rsidRPr="00964A93" w:rsidRDefault="00665095" w:rsidP="005C4CBF">
            <w:pPr>
              <w:pStyle w:val="ListParagraph"/>
              <w:numPr>
                <w:ilvl w:val="0"/>
                <w:numId w:val="9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</w:p>
        </w:tc>
        <w:tc>
          <w:tcPr>
            <w:tcW w:w="2279" w:type="pct"/>
            <w:shd w:val="clear" w:color="auto" w:fill="auto"/>
            <w:vAlign w:val="center"/>
          </w:tcPr>
          <w:p w14:paraId="0D3A8C21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J’ai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</w:t>
            </w: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joué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au tennis.</w:t>
            </w:r>
          </w:p>
        </w:tc>
      </w:tr>
      <w:tr w:rsidR="00665095" w:rsidRPr="00964A93" w14:paraId="0682084A" w14:textId="77777777" w:rsidTr="000F165D">
        <w:trPr>
          <w:trHeight w:val="454"/>
        </w:trPr>
        <w:tc>
          <w:tcPr>
            <w:tcW w:w="294" w:type="pct"/>
            <w:shd w:val="clear" w:color="auto" w:fill="auto"/>
            <w:vAlign w:val="center"/>
          </w:tcPr>
          <w:p w14:paraId="206A979E" w14:textId="77777777" w:rsidR="00665095" w:rsidRPr="00964A93" w:rsidRDefault="00665095" w:rsidP="005C4CBF">
            <w:pPr>
              <w:pStyle w:val="ListParagraph"/>
              <w:numPr>
                <w:ilvl w:val="0"/>
                <w:numId w:val="7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</w:p>
        </w:tc>
        <w:tc>
          <w:tcPr>
            <w:tcW w:w="2134" w:type="pct"/>
            <w:shd w:val="clear" w:color="auto" w:fill="auto"/>
            <w:vAlign w:val="center"/>
          </w:tcPr>
          <w:p w14:paraId="344759EC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J’ai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fait du </w:t>
            </w: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vélo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>.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0517E30" w14:textId="77777777" w:rsidR="00665095" w:rsidRPr="00964A93" w:rsidRDefault="00665095" w:rsidP="005C4CBF">
            <w:pPr>
              <w:pStyle w:val="ListParagraph"/>
              <w:numPr>
                <w:ilvl w:val="0"/>
                <w:numId w:val="9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</w:p>
        </w:tc>
        <w:tc>
          <w:tcPr>
            <w:tcW w:w="2279" w:type="pct"/>
            <w:shd w:val="clear" w:color="auto" w:fill="auto"/>
            <w:vAlign w:val="center"/>
          </w:tcPr>
          <w:p w14:paraId="4162CDE8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Courier New"/>
                <w:sz w:val="22"/>
                <w:szCs w:val="22"/>
                <w:lang w:val="fr-FR"/>
              </w:rPr>
              <w:t>J’ai fait de la natation.</w:t>
            </w:r>
          </w:p>
        </w:tc>
      </w:tr>
      <w:tr w:rsidR="00665095" w:rsidRPr="00964A93" w14:paraId="03C0613C" w14:textId="77777777" w:rsidTr="000F165D">
        <w:trPr>
          <w:trHeight w:val="454"/>
        </w:trPr>
        <w:tc>
          <w:tcPr>
            <w:tcW w:w="294" w:type="pct"/>
            <w:shd w:val="clear" w:color="auto" w:fill="auto"/>
            <w:vAlign w:val="center"/>
          </w:tcPr>
          <w:p w14:paraId="4584AB8A" w14:textId="77777777" w:rsidR="00665095" w:rsidRPr="00964A93" w:rsidRDefault="00665095" w:rsidP="005C4CBF">
            <w:pPr>
              <w:pStyle w:val="ListParagraph"/>
              <w:numPr>
                <w:ilvl w:val="0"/>
                <w:numId w:val="7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</w:p>
        </w:tc>
        <w:tc>
          <w:tcPr>
            <w:tcW w:w="2134" w:type="pct"/>
            <w:shd w:val="clear" w:color="auto" w:fill="auto"/>
            <w:vAlign w:val="center"/>
          </w:tcPr>
          <w:p w14:paraId="0DB5B0DE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Courier New"/>
                <w:sz w:val="22"/>
                <w:szCs w:val="22"/>
                <w:lang w:val="fr-FR"/>
              </w:rPr>
              <w:t>Je suis allé(e) au restaurant.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E4EDF10" w14:textId="77777777" w:rsidR="00665095" w:rsidRPr="00964A93" w:rsidRDefault="00665095" w:rsidP="005C4CBF">
            <w:pPr>
              <w:pStyle w:val="ListParagraph"/>
              <w:numPr>
                <w:ilvl w:val="0"/>
                <w:numId w:val="9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</w:p>
        </w:tc>
        <w:tc>
          <w:tcPr>
            <w:tcW w:w="2279" w:type="pct"/>
            <w:shd w:val="clear" w:color="auto" w:fill="auto"/>
            <w:vAlign w:val="center"/>
          </w:tcPr>
          <w:p w14:paraId="02D014F3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Courier New"/>
                <w:sz w:val="22"/>
                <w:szCs w:val="22"/>
                <w:lang w:val="fr-FR"/>
              </w:rPr>
              <w:t>Je suis allé(e) au bord de la mer.</w:t>
            </w:r>
          </w:p>
        </w:tc>
      </w:tr>
      <w:tr w:rsidR="00665095" w:rsidRPr="00964A93" w14:paraId="39BD0EEB" w14:textId="77777777" w:rsidTr="000F165D">
        <w:trPr>
          <w:trHeight w:val="454"/>
        </w:trPr>
        <w:tc>
          <w:tcPr>
            <w:tcW w:w="294" w:type="pct"/>
            <w:shd w:val="clear" w:color="auto" w:fill="auto"/>
            <w:vAlign w:val="center"/>
          </w:tcPr>
          <w:p w14:paraId="065EDBB2" w14:textId="77777777" w:rsidR="00665095" w:rsidRPr="00964A93" w:rsidRDefault="00665095" w:rsidP="005C4CBF">
            <w:pPr>
              <w:pStyle w:val="ListParagraph"/>
              <w:numPr>
                <w:ilvl w:val="0"/>
                <w:numId w:val="7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</w:p>
        </w:tc>
        <w:tc>
          <w:tcPr>
            <w:tcW w:w="2134" w:type="pct"/>
            <w:shd w:val="clear" w:color="auto" w:fill="auto"/>
            <w:vAlign w:val="center"/>
          </w:tcPr>
          <w:p w14:paraId="001EFC2C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en-GB" w:eastAsia="ja-JP"/>
              </w:rPr>
            </w:pP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J’ai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</w:t>
            </w: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regardé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la </w:t>
            </w: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tél</w:t>
            </w:r>
            <w:r w:rsidRPr="00964A93">
              <w:rPr>
                <w:rFonts w:ascii="Trebuchet MS" w:hAnsi="Trebuchet MS" w:cs="Courier New"/>
                <w:sz w:val="22"/>
                <w:szCs w:val="22"/>
                <w:lang w:eastAsia="ja-JP"/>
              </w:rPr>
              <w:t>é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FBCD744" w14:textId="77777777" w:rsidR="00665095" w:rsidRPr="00964A93" w:rsidRDefault="00665095" w:rsidP="005C4CBF">
            <w:pPr>
              <w:pStyle w:val="ListParagraph"/>
              <w:numPr>
                <w:ilvl w:val="0"/>
                <w:numId w:val="9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</w:p>
        </w:tc>
        <w:tc>
          <w:tcPr>
            <w:tcW w:w="2279" w:type="pct"/>
            <w:shd w:val="clear" w:color="auto" w:fill="auto"/>
            <w:vAlign w:val="center"/>
          </w:tcPr>
          <w:p w14:paraId="4A9B0FE1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J’ai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fait </w:t>
            </w: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mes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devoirs.</w:t>
            </w:r>
          </w:p>
        </w:tc>
      </w:tr>
      <w:tr w:rsidR="00665095" w:rsidRPr="00964A93" w14:paraId="5873B2D9" w14:textId="77777777" w:rsidTr="000F165D">
        <w:trPr>
          <w:trHeight w:val="454"/>
        </w:trPr>
        <w:tc>
          <w:tcPr>
            <w:tcW w:w="294" w:type="pct"/>
            <w:shd w:val="clear" w:color="auto" w:fill="auto"/>
            <w:vAlign w:val="center"/>
          </w:tcPr>
          <w:p w14:paraId="24F22198" w14:textId="77777777" w:rsidR="00665095" w:rsidRPr="00964A93" w:rsidRDefault="00665095" w:rsidP="005C4CBF">
            <w:pPr>
              <w:pStyle w:val="ListParagraph"/>
              <w:numPr>
                <w:ilvl w:val="0"/>
                <w:numId w:val="7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</w:p>
        </w:tc>
        <w:tc>
          <w:tcPr>
            <w:tcW w:w="2134" w:type="pct"/>
            <w:shd w:val="clear" w:color="auto" w:fill="auto"/>
            <w:vAlign w:val="center"/>
          </w:tcPr>
          <w:p w14:paraId="77FF7DFC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Courier New"/>
                <w:sz w:val="22"/>
                <w:szCs w:val="22"/>
                <w:lang w:val="fr-FR"/>
              </w:rPr>
              <w:t>J’ai fait du patin à glace.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F912E7A" w14:textId="77777777" w:rsidR="00665095" w:rsidRPr="00964A93" w:rsidRDefault="00665095" w:rsidP="005C4CBF">
            <w:pPr>
              <w:pStyle w:val="ListParagraph"/>
              <w:numPr>
                <w:ilvl w:val="0"/>
                <w:numId w:val="9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</w:p>
        </w:tc>
        <w:tc>
          <w:tcPr>
            <w:tcW w:w="2279" w:type="pct"/>
            <w:shd w:val="clear" w:color="auto" w:fill="auto"/>
            <w:vAlign w:val="center"/>
          </w:tcPr>
          <w:p w14:paraId="1FB0B099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J’ai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</w:t>
            </w: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joué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du piano.</w:t>
            </w:r>
          </w:p>
        </w:tc>
      </w:tr>
      <w:tr w:rsidR="00665095" w:rsidRPr="00964A93" w14:paraId="123A22D9" w14:textId="77777777" w:rsidTr="000F165D">
        <w:trPr>
          <w:trHeight w:val="454"/>
        </w:trPr>
        <w:tc>
          <w:tcPr>
            <w:tcW w:w="294" w:type="pct"/>
            <w:shd w:val="clear" w:color="auto" w:fill="auto"/>
            <w:vAlign w:val="center"/>
          </w:tcPr>
          <w:p w14:paraId="69A123CB" w14:textId="77777777" w:rsidR="00665095" w:rsidRPr="00964A93" w:rsidRDefault="00665095" w:rsidP="005C4CBF">
            <w:pPr>
              <w:pStyle w:val="ListParagraph"/>
              <w:numPr>
                <w:ilvl w:val="0"/>
                <w:numId w:val="7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</w:p>
        </w:tc>
        <w:tc>
          <w:tcPr>
            <w:tcW w:w="2134" w:type="pct"/>
            <w:shd w:val="clear" w:color="auto" w:fill="auto"/>
            <w:vAlign w:val="center"/>
          </w:tcPr>
          <w:p w14:paraId="65E71157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J’ai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</w:t>
            </w: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joué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au golf.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C911457" w14:textId="77777777" w:rsidR="00665095" w:rsidRPr="00964A93" w:rsidRDefault="00665095" w:rsidP="005C4CBF">
            <w:pPr>
              <w:pStyle w:val="ListParagraph"/>
              <w:numPr>
                <w:ilvl w:val="0"/>
                <w:numId w:val="9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</w:p>
        </w:tc>
        <w:tc>
          <w:tcPr>
            <w:tcW w:w="2279" w:type="pct"/>
            <w:shd w:val="clear" w:color="auto" w:fill="auto"/>
            <w:vAlign w:val="center"/>
          </w:tcPr>
          <w:p w14:paraId="14C6305D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Courier New"/>
                <w:sz w:val="22"/>
                <w:szCs w:val="22"/>
                <w:lang w:val="fr-FR"/>
              </w:rPr>
              <w:t>J’ai fait de la natation.</w:t>
            </w:r>
          </w:p>
        </w:tc>
      </w:tr>
      <w:tr w:rsidR="00665095" w:rsidRPr="00964A93" w14:paraId="50E55A92" w14:textId="77777777" w:rsidTr="000F165D">
        <w:trPr>
          <w:trHeight w:val="454"/>
        </w:trPr>
        <w:tc>
          <w:tcPr>
            <w:tcW w:w="294" w:type="pct"/>
            <w:shd w:val="clear" w:color="auto" w:fill="auto"/>
            <w:vAlign w:val="center"/>
          </w:tcPr>
          <w:p w14:paraId="5B57A81C" w14:textId="77777777" w:rsidR="00665095" w:rsidRPr="00964A93" w:rsidRDefault="00665095" w:rsidP="005C4CBF">
            <w:pPr>
              <w:pStyle w:val="ListParagraph"/>
              <w:numPr>
                <w:ilvl w:val="0"/>
                <w:numId w:val="7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</w:p>
        </w:tc>
        <w:tc>
          <w:tcPr>
            <w:tcW w:w="2134" w:type="pct"/>
            <w:shd w:val="clear" w:color="auto" w:fill="auto"/>
            <w:vAlign w:val="center"/>
          </w:tcPr>
          <w:p w14:paraId="4CD92CBD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J’ai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fait </w:t>
            </w:r>
            <w:proofErr w:type="spellStart"/>
            <w:r w:rsidRPr="00964A93">
              <w:rPr>
                <w:rFonts w:ascii="Trebuchet MS" w:hAnsi="Trebuchet MS" w:cs="Courier New"/>
                <w:sz w:val="22"/>
                <w:szCs w:val="22"/>
              </w:rPr>
              <w:t>une</w:t>
            </w:r>
            <w:proofErr w:type="spellEnd"/>
            <w:r w:rsidRPr="00964A93">
              <w:rPr>
                <w:rFonts w:ascii="Trebuchet MS" w:hAnsi="Trebuchet MS" w:cs="Courier New"/>
                <w:sz w:val="22"/>
                <w:szCs w:val="22"/>
              </w:rPr>
              <w:t xml:space="preserve"> promenade.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2961E16" w14:textId="77777777" w:rsidR="00665095" w:rsidRPr="00964A93" w:rsidRDefault="00665095" w:rsidP="005C4CBF">
            <w:pPr>
              <w:pStyle w:val="ListParagraph"/>
              <w:numPr>
                <w:ilvl w:val="0"/>
                <w:numId w:val="9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</w:rPr>
            </w:pPr>
          </w:p>
        </w:tc>
        <w:tc>
          <w:tcPr>
            <w:tcW w:w="2279" w:type="pct"/>
            <w:shd w:val="clear" w:color="auto" w:fill="auto"/>
            <w:vAlign w:val="center"/>
          </w:tcPr>
          <w:p w14:paraId="140CFA27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Courier New"/>
                <w:sz w:val="22"/>
                <w:szCs w:val="22"/>
                <w:lang w:val="fr-FR"/>
              </w:rPr>
              <w:t>Je suis allé(e) au théâtre.</w:t>
            </w:r>
          </w:p>
        </w:tc>
      </w:tr>
      <w:tr w:rsidR="00665095" w:rsidRPr="00964A93" w14:paraId="253E1BBF" w14:textId="77777777" w:rsidTr="000F165D">
        <w:trPr>
          <w:trHeight w:val="454"/>
        </w:trPr>
        <w:tc>
          <w:tcPr>
            <w:tcW w:w="294" w:type="pct"/>
            <w:shd w:val="clear" w:color="auto" w:fill="auto"/>
            <w:vAlign w:val="center"/>
          </w:tcPr>
          <w:p w14:paraId="09D079EB" w14:textId="77777777" w:rsidR="00665095" w:rsidRPr="00964A93" w:rsidRDefault="00665095" w:rsidP="005C4CBF">
            <w:pPr>
              <w:pStyle w:val="ListParagraph"/>
              <w:numPr>
                <w:ilvl w:val="0"/>
                <w:numId w:val="7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</w:p>
        </w:tc>
        <w:tc>
          <w:tcPr>
            <w:tcW w:w="2134" w:type="pct"/>
            <w:shd w:val="clear" w:color="auto" w:fill="auto"/>
            <w:vAlign w:val="center"/>
          </w:tcPr>
          <w:p w14:paraId="1DE1EEE9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Courier New"/>
                <w:sz w:val="22"/>
                <w:szCs w:val="22"/>
                <w:lang w:val="fr-FR"/>
              </w:rPr>
              <w:t>Je suis allé(e) à la pêche.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F971F81" w14:textId="77777777" w:rsidR="00665095" w:rsidRPr="00964A93" w:rsidRDefault="00665095" w:rsidP="005C4CBF">
            <w:pPr>
              <w:pStyle w:val="ListParagraph"/>
              <w:numPr>
                <w:ilvl w:val="0"/>
                <w:numId w:val="9"/>
              </w:num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</w:p>
        </w:tc>
        <w:tc>
          <w:tcPr>
            <w:tcW w:w="2279" w:type="pct"/>
            <w:shd w:val="clear" w:color="auto" w:fill="auto"/>
            <w:vAlign w:val="center"/>
          </w:tcPr>
          <w:p w14:paraId="63A0A746" w14:textId="77777777" w:rsidR="00665095" w:rsidRPr="00964A93" w:rsidRDefault="00665095" w:rsidP="005C4CBF">
            <w:pPr>
              <w:tabs>
                <w:tab w:val="left" w:pos="1080"/>
              </w:tabs>
              <w:rPr>
                <w:rFonts w:ascii="Trebuchet MS" w:hAnsi="Trebuchet MS" w:cs="Courier New"/>
                <w:sz w:val="22"/>
                <w:szCs w:val="22"/>
                <w:lang w:val="fr-FR"/>
              </w:rPr>
            </w:pPr>
            <w:r w:rsidRPr="00964A93">
              <w:rPr>
                <w:rFonts w:ascii="Trebuchet MS" w:hAnsi="Trebuchet MS" w:cs="Courier New"/>
                <w:sz w:val="22"/>
                <w:szCs w:val="22"/>
                <w:lang w:val="fr-FR"/>
              </w:rPr>
              <w:t>J’ai fait de la gymnastique.</w:t>
            </w:r>
          </w:p>
        </w:tc>
      </w:tr>
    </w:tbl>
    <w:p w14:paraId="5ABB36C4" w14:textId="77777777" w:rsidR="00665095" w:rsidRPr="00964A93" w:rsidRDefault="00665095" w:rsidP="00E22A1F">
      <w:pPr>
        <w:rPr>
          <w:rFonts w:ascii="Trebuchet MS" w:hAnsi="Trebuchet MS"/>
          <w:sz w:val="22"/>
          <w:szCs w:val="22"/>
          <w:lang w:val="fr-FR"/>
        </w:rPr>
      </w:pPr>
    </w:p>
    <w:sectPr w:rsidR="00665095" w:rsidRPr="00964A93" w:rsidSect="00B55A21">
      <w:pgSz w:w="11906" w:h="16838"/>
      <w:pgMar w:top="1134" w:right="1134" w:bottom="851" w:left="1134" w:header="708" w:footer="708" w:gutter="0"/>
      <w:cols w:space="708"/>
      <w:docGrid w:linePitch="381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574ECD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F770CB" w14:textId="77777777" w:rsidR="00E01DED" w:rsidRDefault="00E01DED" w:rsidP="00B55A21">
      <w:r>
        <w:separator/>
      </w:r>
    </w:p>
  </w:endnote>
  <w:endnote w:type="continuationSeparator" w:id="0">
    <w:p w14:paraId="7D013FEB" w14:textId="77777777" w:rsidR="00E01DED" w:rsidRDefault="00E01DED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EA30E" w14:textId="77777777" w:rsidR="00E01DED" w:rsidRPr="00E22A1F" w:rsidRDefault="00E01DED" w:rsidP="00E22A1F">
    <w:pPr>
      <w:pBdr>
        <w:top w:val="single" w:sz="4" w:space="1" w:color="auto"/>
      </w:pBdr>
      <w:tabs>
        <w:tab w:val="center" w:pos="7371"/>
        <w:tab w:val="right" w:pos="14570"/>
      </w:tabs>
      <w:spacing w:before="120"/>
      <w:rPr>
        <w:rFonts w:ascii="Arial" w:eastAsia="Trebuchet MS" w:hAnsi="Arial" w:cs="Arial"/>
        <w:sz w:val="20"/>
        <w:szCs w:val="28"/>
        <w:lang w:val="en-GB"/>
      </w:rPr>
    </w:pPr>
    <w:r w:rsidRPr="00E22A1F">
      <w:rPr>
        <w:rFonts w:ascii="Arial" w:eastAsia="Trebuchet MS" w:hAnsi="Arial" w:cs="Arial"/>
        <w:sz w:val="20"/>
        <w:szCs w:val="28"/>
        <w:lang w:val="en-GB"/>
      </w:rPr>
      <w:t>© www.teachitlanguages.co.uk 2018</w:t>
    </w:r>
    <w:r w:rsidRPr="00E22A1F">
      <w:rPr>
        <w:rFonts w:ascii="Arial" w:eastAsia="Trebuchet MS" w:hAnsi="Arial" w:cs="Arial"/>
        <w:sz w:val="20"/>
        <w:szCs w:val="28"/>
        <w:lang w:val="en-GB"/>
      </w:rPr>
      <w:tab/>
    </w:r>
    <w:r>
      <w:rPr>
        <w:rFonts w:ascii="Arial" w:eastAsia="Trebuchet MS" w:hAnsi="Arial" w:cs="Arial"/>
        <w:sz w:val="20"/>
        <w:szCs w:val="28"/>
        <w:lang w:val="en-GB"/>
      </w:rPr>
      <w:t>29790</w:t>
    </w:r>
    <w:r w:rsidRPr="00E22A1F">
      <w:rPr>
        <w:rFonts w:ascii="Arial" w:eastAsia="Trebuchet MS" w:hAnsi="Arial" w:cs="Arial"/>
        <w:sz w:val="20"/>
        <w:szCs w:val="28"/>
        <w:lang w:val="en-GB"/>
      </w:rPr>
      <w:tab/>
      <w:t xml:space="preserve">Page </w:t>
    </w:r>
    <w:r w:rsidRPr="00E22A1F">
      <w:rPr>
        <w:rFonts w:ascii="Arial" w:eastAsia="Trebuchet MS" w:hAnsi="Arial" w:cs="Arial"/>
        <w:bCs/>
        <w:sz w:val="20"/>
        <w:szCs w:val="28"/>
        <w:lang w:val="en-GB"/>
      </w:rPr>
      <w:fldChar w:fldCharType="begin"/>
    </w:r>
    <w:r w:rsidRPr="00E22A1F">
      <w:rPr>
        <w:rFonts w:ascii="Arial" w:eastAsia="Trebuchet MS" w:hAnsi="Arial" w:cs="Arial"/>
        <w:bCs/>
        <w:sz w:val="20"/>
        <w:szCs w:val="28"/>
        <w:lang w:val="en-GB"/>
      </w:rPr>
      <w:instrText xml:space="preserve"> PAGE  \* Arabic  \* MERGEFORMAT </w:instrText>
    </w:r>
    <w:r w:rsidRPr="00E22A1F">
      <w:rPr>
        <w:rFonts w:ascii="Arial" w:eastAsia="Trebuchet MS" w:hAnsi="Arial" w:cs="Arial"/>
        <w:bCs/>
        <w:sz w:val="20"/>
        <w:szCs w:val="28"/>
        <w:lang w:val="en-GB"/>
      </w:rPr>
      <w:fldChar w:fldCharType="separate"/>
    </w:r>
    <w:r w:rsidR="009912D8">
      <w:rPr>
        <w:rFonts w:ascii="Arial" w:eastAsia="Trebuchet MS" w:hAnsi="Arial" w:cs="Arial"/>
        <w:bCs/>
        <w:noProof/>
        <w:sz w:val="20"/>
        <w:szCs w:val="28"/>
        <w:lang w:val="en-GB"/>
      </w:rPr>
      <w:t>1</w:t>
    </w:r>
    <w:r w:rsidRPr="00E22A1F">
      <w:rPr>
        <w:rFonts w:ascii="Arial" w:eastAsia="Trebuchet MS" w:hAnsi="Arial" w:cs="Arial"/>
        <w:bCs/>
        <w:sz w:val="20"/>
        <w:szCs w:val="28"/>
        <w:lang w:val="en-GB"/>
      </w:rPr>
      <w:fldChar w:fldCharType="end"/>
    </w:r>
    <w:r w:rsidRPr="00E22A1F">
      <w:rPr>
        <w:rFonts w:ascii="Arial" w:eastAsia="Trebuchet MS" w:hAnsi="Arial" w:cs="Arial"/>
        <w:sz w:val="20"/>
        <w:szCs w:val="28"/>
        <w:lang w:val="en-GB"/>
      </w:rPr>
      <w:t xml:space="preserve"> of </w:t>
    </w:r>
    <w:r w:rsidRPr="00E22A1F">
      <w:rPr>
        <w:rFonts w:ascii="Arial" w:eastAsia="Trebuchet MS" w:hAnsi="Arial" w:cs="Arial"/>
        <w:bCs/>
        <w:sz w:val="20"/>
        <w:szCs w:val="28"/>
        <w:lang w:val="en-GB"/>
      </w:rPr>
      <w:fldChar w:fldCharType="begin"/>
    </w:r>
    <w:r w:rsidRPr="00E22A1F">
      <w:rPr>
        <w:rFonts w:ascii="Arial" w:eastAsia="Trebuchet MS" w:hAnsi="Arial" w:cs="Arial"/>
        <w:bCs/>
        <w:sz w:val="20"/>
        <w:szCs w:val="28"/>
        <w:lang w:val="en-GB"/>
      </w:rPr>
      <w:instrText xml:space="preserve"> NUMPAGES  \* Arabic  \* MERGEFORMAT </w:instrText>
    </w:r>
    <w:r w:rsidRPr="00E22A1F">
      <w:rPr>
        <w:rFonts w:ascii="Arial" w:eastAsia="Trebuchet MS" w:hAnsi="Arial" w:cs="Arial"/>
        <w:bCs/>
        <w:sz w:val="20"/>
        <w:szCs w:val="28"/>
        <w:lang w:val="en-GB"/>
      </w:rPr>
      <w:fldChar w:fldCharType="separate"/>
    </w:r>
    <w:r w:rsidR="009912D8">
      <w:rPr>
        <w:rFonts w:ascii="Arial" w:eastAsia="Trebuchet MS" w:hAnsi="Arial" w:cs="Arial"/>
        <w:bCs/>
        <w:noProof/>
        <w:sz w:val="20"/>
        <w:szCs w:val="28"/>
        <w:lang w:val="en-GB"/>
      </w:rPr>
      <w:t>7</w:t>
    </w:r>
    <w:r w:rsidRPr="00E22A1F">
      <w:rPr>
        <w:rFonts w:ascii="Arial" w:eastAsia="Trebuchet MS" w:hAnsi="Arial" w:cs="Arial"/>
        <w:bCs/>
        <w:sz w:val="20"/>
        <w:szCs w:val="28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812C3" w14:textId="26B2C985" w:rsidR="00E01DED" w:rsidRPr="00B55A21" w:rsidRDefault="00E01DED" w:rsidP="00A1485A">
    <w:pPr>
      <w:pStyle w:val="Footer"/>
      <w:pBdr>
        <w:top w:val="single" w:sz="4" w:space="1" w:color="auto"/>
      </w:pBdr>
      <w:tabs>
        <w:tab w:val="clear" w:pos="4513"/>
        <w:tab w:val="clear" w:pos="9026"/>
        <w:tab w:val="left" w:pos="4530"/>
        <w:tab w:val="center" w:pos="4820"/>
        <w:tab w:val="right" w:pos="9638"/>
      </w:tabs>
      <w:spacing w:before="12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www.teachitlanguages.co.uk 2018</w:t>
    </w:r>
    <w:r w:rsidRPr="00B55A21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>29790</w:t>
    </w:r>
    <w:r w:rsidRPr="00B55A21">
      <w:rPr>
        <w:rFonts w:ascii="Arial" w:hAnsi="Arial" w:cs="Arial"/>
        <w:sz w:val="20"/>
      </w:rPr>
      <w:tab/>
      <w:t xml:space="preserve">Page </w:t>
    </w:r>
    <w:r w:rsidRPr="00B55A21">
      <w:rPr>
        <w:rFonts w:ascii="Arial" w:hAnsi="Arial" w:cs="Arial"/>
        <w:bCs/>
        <w:sz w:val="20"/>
      </w:rPr>
      <w:fldChar w:fldCharType="begin"/>
    </w:r>
    <w:r w:rsidRPr="00B55A21">
      <w:rPr>
        <w:rFonts w:ascii="Arial" w:hAnsi="Arial" w:cs="Arial"/>
        <w:bCs/>
        <w:sz w:val="20"/>
      </w:rPr>
      <w:instrText xml:space="preserve"> PAGE  \* Arabic  \* MERGEFORMAT </w:instrText>
    </w:r>
    <w:r w:rsidRPr="00B55A21">
      <w:rPr>
        <w:rFonts w:ascii="Arial" w:hAnsi="Arial" w:cs="Arial"/>
        <w:bCs/>
        <w:sz w:val="20"/>
      </w:rPr>
      <w:fldChar w:fldCharType="separate"/>
    </w:r>
    <w:r w:rsidR="009912D8">
      <w:rPr>
        <w:rFonts w:ascii="Arial" w:hAnsi="Arial" w:cs="Arial"/>
        <w:bCs/>
        <w:noProof/>
        <w:sz w:val="20"/>
      </w:rPr>
      <w:t>7</w:t>
    </w:r>
    <w:r w:rsidRPr="00B55A21">
      <w:rPr>
        <w:rFonts w:ascii="Arial" w:hAnsi="Arial" w:cs="Arial"/>
        <w:bCs/>
        <w:sz w:val="20"/>
      </w:rPr>
      <w:fldChar w:fldCharType="end"/>
    </w:r>
    <w:r w:rsidRPr="00B55A21">
      <w:rPr>
        <w:rFonts w:ascii="Arial" w:hAnsi="Arial" w:cs="Arial"/>
        <w:sz w:val="20"/>
      </w:rPr>
      <w:t xml:space="preserve"> of </w:t>
    </w:r>
    <w:r w:rsidRPr="00B55A21">
      <w:rPr>
        <w:rFonts w:ascii="Arial" w:hAnsi="Arial" w:cs="Arial"/>
        <w:bCs/>
        <w:sz w:val="20"/>
      </w:rPr>
      <w:fldChar w:fldCharType="begin"/>
    </w:r>
    <w:r w:rsidRPr="00B55A21">
      <w:rPr>
        <w:rFonts w:ascii="Arial" w:hAnsi="Arial" w:cs="Arial"/>
        <w:bCs/>
        <w:sz w:val="20"/>
      </w:rPr>
      <w:instrText xml:space="preserve"> NUMPAGES  \* Arabic  \* MERGEFORMAT </w:instrText>
    </w:r>
    <w:r w:rsidRPr="00B55A21">
      <w:rPr>
        <w:rFonts w:ascii="Arial" w:hAnsi="Arial" w:cs="Arial"/>
        <w:bCs/>
        <w:sz w:val="20"/>
      </w:rPr>
      <w:fldChar w:fldCharType="separate"/>
    </w:r>
    <w:r w:rsidR="009912D8">
      <w:rPr>
        <w:rFonts w:ascii="Arial" w:hAnsi="Arial" w:cs="Arial"/>
        <w:bCs/>
        <w:noProof/>
        <w:sz w:val="20"/>
      </w:rPr>
      <w:t>7</w:t>
    </w:r>
    <w:r w:rsidRPr="00B55A21">
      <w:rPr>
        <w:rFonts w:ascii="Arial" w:hAnsi="Arial" w:cs="Arial"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5A9797" w14:textId="77777777" w:rsidR="00E01DED" w:rsidRDefault="00E01DED" w:rsidP="00B55A21">
      <w:r>
        <w:separator/>
      </w:r>
    </w:p>
  </w:footnote>
  <w:footnote w:type="continuationSeparator" w:id="0">
    <w:p w14:paraId="383DF9C7" w14:textId="77777777" w:rsidR="00E01DED" w:rsidRDefault="00E01DED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42507" w14:textId="77777777" w:rsidR="00E01DED" w:rsidRPr="00B76C1C" w:rsidRDefault="00E01DED" w:rsidP="0078237D">
    <w:pPr>
      <w:pStyle w:val="Header"/>
      <w:pBdr>
        <w:bottom w:val="single" w:sz="4" w:space="1" w:color="auto"/>
      </w:pBdr>
      <w:spacing w:after="240"/>
      <w:jc w:val="right"/>
      <w:rPr>
        <w:rFonts w:ascii="Arial" w:hAnsi="Arial" w:cs="Arial"/>
        <w:sz w:val="28"/>
      </w:rPr>
    </w:pPr>
    <w:proofErr w:type="spellStart"/>
    <w:r>
      <w:rPr>
        <w:rFonts w:ascii="Arial" w:hAnsi="Arial" w:cs="Arial"/>
        <w:sz w:val="28"/>
      </w:rPr>
      <w:t>Mes</w:t>
    </w:r>
    <w:proofErr w:type="spellEnd"/>
    <w:r>
      <w:rPr>
        <w:rFonts w:ascii="Arial" w:hAnsi="Arial" w:cs="Arial"/>
        <w:sz w:val="28"/>
      </w:rPr>
      <w:t xml:space="preserve"> </w:t>
    </w:r>
    <w:proofErr w:type="spellStart"/>
    <w:r>
      <w:rPr>
        <w:rFonts w:ascii="Arial" w:hAnsi="Arial" w:cs="Arial"/>
        <w:sz w:val="28"/>
      </w:rPr>
      <w:t>loisirs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BA384" w14:textId="77777777" w:rsidR="00E01DED" w:rsidRPr="00B76C1C" w:rsidRDefault="00E01DED" w:rsidP="0078237D">
    <w:pPr>
      <w:pStyle w:val="Header"/>
      <w:pBdr>
        <w:bottom w:val="single" w:sz="4" w:space="1" w:color="auto"/>
      </w:pBdr>
      <w:spacing w:after="240"/>
      <w:jc w:val="right"/>
      <w:rPr>
        <w:rFonts w:ascii="Arial" w:hAnsi="Arial" w:cs="Arial"/>
        <w:sz w:val="28"/>
      </w:rPr>
    </w:pPr>
    <w:proofErr w:type="spellStart"/>
    <w:r>
      <w:rPr>
        <w:rFonts w:ascii="Arial" w:hAnsi="Arial" w:cs="Arial"/>
        <w:sz w:val="28"/>
      </w:rPr>
      <w:t>Mes</w:t>
    </w:r>
    <w:proofErr w:type="spellEnd"/>
    <w:r>
      <w:rPr>
        <w:rFonts w:ascii="Arial" w:hAnsi="Arial" w:cs="Arial"/>
        <w:sz w:val="28"/>
      </w:rPr>
      <w:t xml:space="preserve"> </w:t>
    </w:r>
    <w:proofErr w:type="spellStart"/>
    <w:r>
      <w:rPr>
        <w:rFonts w:ascii="Arial" w:hAnsi="Arial" w:cs="Arial"/>
        <w:sz w:val="28"/>
      </w:rPr>
      <w:t>loisirs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4753"/>
    <w:multiLevelType w:val="hybridMultilevel"/>
    <w:tmpl w:val="116A53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4536F1"/>
    <w:multiLevelType w:val="hybridMultilevel"/>
    <w:tmpl w:val="213099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3B4F63"/>
    <w:multiLevelType w:val="hybridMultilevel"/>
    <w:tmpl w:val="BC2A0E72"/>
    <w:lvl w:ilvl="0" w:tplc="1562D246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1D5C61"/>
    <w:multiLevelType w:val="hybridMultilevel"/>
    <w:tmpl w:val="BE6490E2"/>
    <w:lvl w:ilvl="0" w:tplc="17BA7CA8">
      <w:start w:val="2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">
    <w:nsid w:val="49DF4618"/>
    <w:multiLevelType w:val="hybridMultilevel"/>
    <w:tmpl w:val="213099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382C72"/>
    <w:multiLevelType w:val="hybridMultilevel"/>
    <w:tmpl w:val="89B43C1E"/>
    <w:lvl w:ilvl="0" w:tplc="C15A2690">
      <w:start w:val="1"/>
      <w:numFmt w:val="decimal"/>
      <w:lvlText w:val="%1."/>
      <w:lvlJc w:val="right"/>
      <w:pPr>
        <w:tabs>
          <w:tab w:val="num" w:pos="1250"/>
        </w:tabs>
        <w:ind w:left="108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A7A233E"/>
    <w:multiLevelType w:val="hybridMultilevel"/>
    <w:tmpl w:val="55CA7734"/>
    <w:lvl w:ilvl="0" w:tplc="63FE7B7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E0E6C89"/>
    <w:multiLevelType w:val="hybridMultilevel"/>
    <w:tmpl w:val="3A68156C"/>
    <w:lvl w:ilvl="0" w:tplc="4DC29A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E823CCB"/>
    <w:multiLevelType w:val="hybridMultilevel"/>
    <w:tmpl w:val="A546DF46"/>
    <w:lvl w:ilvl="0" w:tplc="353EFB6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M3sTAzMbYwMbUwMjNS0lEKTi0uzszPAykwrgUAFATtyiwAAAA="/>
  </w:docVars>
  <w:rsids>
    <w:rsidRoot w:val="00AC183E"/>
    <w:rsid w:val="000350C9"/>
    <w:rsid w:val="000450BE"/>
    <w:rsid w:val="00050227"/>
    <w:rsid w:val="0008051E"/>
    <w:rsid w:val="0009769E"/>
    <w:rsid w:val="000F165D"/>
    <w:rsid w:val="00100C84"/>
    <w:rsid w:val="001548BF"/>
    <w:rsid w:val="001A3F08"/>
    <w:rsid w:val="001C14A5"/>
    <w:rsid w:val="00230713"/>
    <w:rsid w:val="00270A73"/>
    <w:rsid w:val="00270BFA"/>
    <w:rsid w:val="002A168B"/>
    <w:rsid w:val="002C1200"/>
    <w:rsid w:val="002C33B6"/>
    <w:rsid w:val="002C4AE1"/>
    <w:rsid w:val="002D69B6"/>
    <w:rsid w:val="00352AB9"/>
    <w:rsid w:val="00392F8F"/>
    <w:rsid w:val="003A7CEE"/>
    <w:rsid w:val="003B691A"/>
    <w:rsid w:val="003C0F6C"/>
    <w:rsid w:val="00411A53"/>
    <w:rsid w:val="00413E6A"/>
    <w:rsid w:val="00414EE8"/>
    <w:rsid w:val="00461869"/>
    <w:rsid w:val="004B10A2"/>
    <w:rsid w:val="0059452D"/>
    <w:rsid w:val="005C4CBF"/>
    <w:rsid w:val="005D0C83"/>
    <w:rsid w:val="00665095"/>
    <w:rsid w:val="00683310"/>
    <w:rsid w:val="006B30CD"/>
    <w:rsid w:val="006F0334"/>
    <w:rsid w:val="00755B90"/>
    <w:rsid w:val="00762FE4"/>
    <w:rsid w:val="00776C0B"/>
    <w:rsid w:val="007804E9"/>
    <w:rsid w:val="0078237D"/>
    <w:rsid w:val="00787162"/>
    <w:rsid w:val="00795AC3"/>
    <w:rsid w:val="0084341F"/>
    <w:rsid w:val="00843822"/>
    <w:rsid w:val="00890535"/>
    <w:rsid w:val="008C57B2"/>
    <w:rsid w:val="00915190"/>
    <w:rsid w:val="00915FB2"/>
    <w:rsid w:val="00950E99"/>
    <w:rsid w:val="00964A93"/>
    <w:rsid w:val="009912D8"/>
    <w:rsid w:val="00A12EA1"/>
    <w:rsid w:val="00A1485A"/>
    <w:rsid w:val="00A668D6"/>
    <w:rsid w:val="00A8432A"/>
    <w:rsid w:val="00AA1C40"/>
    <w:rsid w:val="00AA3DC9"/>
    <w:rsid w:val="00AB5045"/>
    <w:rsid w:val="00AB79D9"/>
    <w:rsid w:val="00AC183E"/>
    <w:rsid w:val="00AC2F7A"/>
    <w:rsid w:val="00AC34A0"/>
    <w:rsid w:val="00B55A21"/>
    <w:rsid w:val="00B76C1C"/>
    <w:rsid w:val="00BA017A"/>
    <w:rsid w:val="00BF7E37"/>
    <w:rsid w:val="00C32C30"/>
    <w:rsid w:val="00C362C0"/>
    <w:rsid w:val="00C641AA"/>
    <w:rsid w:val="00C905EC"/>
    <w:rsid w:val="00CD533C"/>
    <w:rsid w:val="00CF1E9D"/>
    <w:rsid w:val="00D065DB"/>
    <w:rsid w:val="00D54BF3"/>
    <w:rsid w:val="00DA55C3"/>
    <w:rsid w:val="00DC480B"/>
    <w:rsid w:val="00DF4328"/>
    <w:rsid w:val="00E01DED"/>
    <w:rsid w:val="00E13A52"/>
    <w:rsid w:val="00E22A1F"/>
    <w:rsid w:val="00E54F8C"/>
    <w:rsid w:val="00E61F4F"/>
    <w:rsid w:val="00EC4F7B"/>
    <w:rsid w:val="00F215C9"/>
    <w:rsid w:val="00F50564"/>
    <w:rsid w:val="00F63429"/>
    <w:rsid w:val="00F76B39"/>
    <w:rsid w:val="00FD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23761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8D6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8D6"/>
    <w:rPr>
      <w:rFonts w:ascii="Tahoma" w:eastAsia="Times New Roman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148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8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85A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8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85A"/>
    <w:rPr>
      <w:rFonts w:ascii="Times New Roman" w:eastAsia="Times New Roman" w:hAnsi="Times New Roman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A1485A"/>
    <w:pPr>
      <w:ind w:left="720"/>
      <w:contextualSpacing/>
    </w:pPr>
  </w:style>
  <w:style w:type="table" w:styleId="TableGrid">
    <w:name w:val="Table Grid"/>
    <w:basedOn w:val="TableNormal"/>
    <w:uiPriority w:val="39"/>
    <w:rsid w:val="00035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8D6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8D6"/>
    <w:rPr>
      <w:rFonts w:ascii="Tahoma" w:eastAsia="Times New Roman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148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8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85A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8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85A"/>
    <w:rPr>
      <w:rFonts w:ascii="Times New Roman" w:eastAsia="Times New Roman" w:hAnsi="Times New Roman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A1485A"/>
    <w:pPr>
      <w:ind w:left="720"/>
      <w:contextualSpacing/>
    </w:pPr>
  </w:style>
  <w:style w:type="table" w:styleId="TableGrid">
    <w:name w:val="Table Grid"/>
    <w:basedOn w:val="TableNormal"/>
    <w:uiPriority w:val="39"/>
    <w:rsid w:val="00035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9" Type="http://schemas.openxmlformats.org/officeDocument/2006/relationships/image" Target="media/image27.jpeg"/><Relationship Id="rId21" Type="http://schemas.microsoft.com/office/2007/relationships/hdphoto" Target="media/hdphoto1.wdp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61" Type="http://schemas.microsoft.com/office/2011/relationships/commentsExtended" Target="commentsExtended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8" Type="http://schemas.openxmlformats.org/officeDocument/2006/relationships/header" Target="header1.xml"/><Relationship Id="rId51" Type="http://schemas.openxmlformats.org/officeDocument/2006/relationships/image" Target="media/image39.jpeg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ublishing\Cross-site%20content\Templates\Shared%20templates\Languages\Languages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Languages portrait.dotx</Template>
  <TotalTime>145</TotalTime>
  <Pages>7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AQA</Company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Teachit, part of the AQA family</dc:creator>
  <cp:lastModifiedBy>Sam Bailey</cp:lastModifiedBy>
  <cp:revision>19</cp:revision>
  <cp:lastPrinted>2018-04-04T08:39:00Z</cp:lastPrinted>
  <dcterms:created xsi:type="dcterms:W3CDTF">2018-03-12T08:30:00Z</dcterms:created>
  <dcterms:modified xsi:type="dcterms:W3CDTF">2018-04-04T08:40:00Z</dcterms:modified>
</cp:coreProperties>
</file>